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31"/>
        <w:tblW w:w="0" w:type="auto"/>
        <w:tblLook w:val="04A0" w:firstRow="1" w:lastRow="0" w:firstColumn="1" w:lastColumn="0" w:noHBand="0" w:noVBand="1"/>
      </w:tblPr>
      <w:tblGrid>
        <w:gridCol w:w="2118"/>
        <w:gridCol w:w="2118"/>
        <w:gridCol w:w="2119"/>
        <w:gridCol w:w="2119"/>
        <w:gridCol w:w="2322"/>
        <w:gridCol w:w="2190"/>
      </w:tblGrid>
      <w:tr w:rsidR="00F65D08" w:rsidRPr="000118E9" w14:paraId="7FE19D89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66042D3" w14:textId="43F46892" w:rsidR="00AE14DE" w:rsidRPr="00D238CD" w:rsidRDefault="00EA7950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413056" behindDoc="0" locked="0" layoutInCell="1" allowOverlap="1" wp14:anchorId="53F617EC" wp14:editId="1BB5C1F5">
                      <wp:simplePos x="0" y="0"/>
                      <wp:positionH relativeFrom="margin">
                        <wp:posOffset>-1294130</wp:posOffset>
                      </wp:positionH>
                      <wp:positionV relativeFrom="paragraph">
                        <wp:posOffset>-935990</wp:posOffset>
                      </wp:positionV>
                      <wp:extent cx="9877425" cy="751205"/>
                      <wp:effectExtent l="0" t="19050" r="0" b="10795"/>
                      <wp:wrapNone/>
                      <wp:docPr id="1415022660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77425" cy="7512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>
                                <a:bevelT/>
                              </a:sp3d>
                            </wps:spPr>
                            <wps:txbx>
                              <w:txbxContent>
                                <w:p w14:paraId="5A16976B" w14:textId="4807B9E8" w:rsidR="001221BC" w:rsidRPr="001221BC" w:rsidRDefault="00135431" w:rsidP="00BC10D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Saplings </w:t>
                                  </w:r>
                                  <w:r w:rsidR="000F474E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3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–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B30F48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Ma</w:t>
                                  </w:r>
                                  <w:r w:rsidR="000F474E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ddie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and</w:t>
                                  </w:r>
                                  <w:r w:rsidR="00B30F48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8935B3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Matthew</w:t>
                                  </w:r>
                                  <w:r w:rsidR="00F40FC5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F617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1.9pt;margin-top:-73.7pt;width:777.75pt;height:59.15pt;z-index:25041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" filled="f" stroked="f">
                      <v:textbox>
                        <w:txbxContent>
                          <w:p w14:paraId="5A16976B" w14:textId="4807B9E8" w:rsidR="001221BC" w:rsidRPr="001221BC" w:rsidRDefault="00135431" w:rsidP="00BC10DD">
                            <w:pPr>
                              <w:spacing w:after="0"/>
                              <w:jc w:val="center"/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Saplings </w:t>
                            </w:r>
                            <w:r w:rsidR="000F474E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3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–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30F48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Ma</w:t>
                            </w:r>
                            <w:r w:rsidR="000F474E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ddie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and</w:t>
                            </w:r>
                            <w:r w:rsidR="00B30F48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8935B3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Matthew</w:t>
                            </w:r>
                            <w:r w:rsidR="00F40FC5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A43DE" w:rsidRPr="00D238CD">
              <w:rPr>
                <w:sz w:val="20"/>
                <w:szCs w:val="20"/>
              </w:rPr>
              <w:t> </w:t>
            </w:r>
          </w:p>
        </w:tc>
        <w:tc>
          <w:tcPr>
            <w:tcW w:w="2118" w:type="dxa"/>
            <w:vAlign w:val="center"/>
          </w:tcPr>
          <w:p w14:paraId="129A52A3" w14:textId="53549D8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454016" behindDoc="0" locked="0" layoutInCell="1" allowOverlap="1" wp14:anchorId="31A222F1" wp14:editId="6452006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4400" cy="457200"/>
                  <wp:effectExtent l="0" t="0" r="0" b="0"/>
                  <wp:wrapNone/>
                  <wp:docPr id="1608719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71910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D02630" w14:textId="4476BF2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65F0921C" w14:textId="7345AEED" w:rsidR="00AE14DE" w:rsidRPr="00D238CD" w:rsidRDefault="00AE14DE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592226F2" w14:textId="196477EB" w:rsidR="00AE14DE" w:rsidRPr="00D238CD" w:rsidRDefault="00A32C18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492928" behindDoc="0" locked="0" layoutInCell="1" allowOverlap="1" wp14:anchorId="485E2042" wp14:editId="3AB59CE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941541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54168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vAlign w:val="center"/>
          </w:tcPr>
          <w:p w14:paraId="0E3CE58A" w14:textId="31606A4D" w:rsidR="00AE14DE" w:rsidRPr="00D238CD" w:rsidRDefault="00A32C18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531840" behindDoc="0" locked="0" layoutInCell="1" allowOverlap="1" wp14:anchorId="1FEE2523" wp14:editId="5DABE1F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20489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93228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vAlign w:val="center"/>
          </w:tcPr>
          <w:p w14:paraId="513E8785" w14:textId="316878F2" w:rsidR="00AE14DE" w:rsidRPr="00D238CD" w:rsidRDefault="00F45F83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570752" behindDoc="0" locked="0" layoutInCell="1" allowOverlap="1" wp14:anchorId="0FF4A1AD" wp14:editId="1C4FC14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658132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3205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vAlign w:val="center"/>
          </w:tcPr>
          <w:p w14:paraId="66E1CF7B" w14:textId="73B95A34" w:rsidR="00AE14DE" w:rsidRPr="00D238CD" w:rsidRDefault="00376841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609664" behindDoc="0" locked="0" layoutInCell="1" allowOverlap="1" wp14:anchorId="28C683EA" wp14:editId="6D381A2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81633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63374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2A859A8" w14:textId="77777777" w:rsidTr="00790171">
        <w:trPr>
          <w:trHeight w:val="680"/>
        </w:trPr>
        <w:tc>
          <w:tcPr>
            <w:tcW w:w="2118" w:type="dxa"/>
          </w:tcPr>
          <w:p w14:paraId="135009D5" w14:textId="0EA02AB9" w:rsidR="00EA7950" w:rsidRPr="00F65D08" w:rsidRDefault="00EA795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  <w:p w14:paraId="1BD4CD33" w14:textId="4497EC46" w:rsidR="000D085E" w:rsidRPr="00F65D08" w:rsidRDefault="000D085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2118" w:type="dxa"/>
            <w:shd w:val="clear" w:color="auto" w:fill="EE8CBD" w:themeFill="accent1" w:themeFillTint="99"/>
          </w:tcPr>
          <w:p w14:paraId="4DD0EADA" w14:textId="3B11163F" w:rsidR="000D085E" w:rsidRPr="00D238CD" w:rsidRDefault="000D085E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769280" behindDoc="0" locked="0" layoutInCell="1" allowOverlap="1" wp14:anchorId="5A8EDB13" wp14:editId="70BB12B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7358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62CE986A" w14:textId="011BE416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811264" behindDoc="0" locked="0" layoutInCell="1" allowOverlap="1" wp14:anchorId="2609C349" wp14:editId="41F8615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306539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2ABA17F0" w14:textId="67A8E28E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853248" behindDoc="0" locked="0" layoutInCell="1" allowOverlap="1" wp14:anchorId="5508598C" wp14:editId="00C2886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462960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</w:tcPr>
          <w:p w14:paraId="40352E93" w14:textId="58FF6AEA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895232" behindDoc="0" locked="0" layoutInCell="1" allowOverlap="1" wp14:anchorId="59B5796F" wp14:editId="0EFFA75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3065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</w:tcPr>
          <w:p w14:paraId="534895D1" w14:textId="65DFF1D4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37216" behindDoc="0" locked="0" layoutInCell="1" allowOverlap="1" wp14:anchorId="5B4D4867" wp14:editId="513590C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660302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1A0BE61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D659AA4" w14:textId="36A1DB6A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7B8BBD48" w14:textId="3CDAD70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985472" behindDoc="0" locked="0" layoutInCell="1" allowOverlap="1" wp14:anchorId="1542A4FC" wp14:editId="5F26C3F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871269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EA4173" w14:textId="021B602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6EDD9145" w14:textId="480FA7F6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38240" behindDoc="0" locked="0" layoutInCell="1" allowOverlap="1" wp14:anchorId="77308D3C" wp14:editId="123D926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2732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51B029F" w14:textId="43798F7E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39264" behindDoc="0" locked="0" layoutInCell="1" allowOverlap="1" wp14:anchorId="2982B668" wp14:editId="739E12A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112652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38405FA9" w14:textId="78B7F155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40288" behindDoc="0" locked="0" layoutInCell="1" allowOverlap="1" wp14:anchorId="43B252A0" wp14:editId="5434409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040163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  <w:vAlign w:val="center"/>
          </w:tcPr>
          <w:p w14:paraId="18A29E54" w14:textId="1FD07072" w:rsidR="00AE14DE" w:rsidRPr="00D238CD" w:rsidRDefault="00C0443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132352" behindDoc="0" locked="0" layoutInCell="1" allowOverlap="1" wp14:anchorId="1A76869B" wp14:editId="342CA27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414165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16509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E6B2F2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EB45C1C" w14:textId="75BB2D26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</w:t>
            </w:r>
            <w:r w:rsidR="00E60687" w:rsidRPr="00F65D08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118" w:type="dxa"/>
            <w:shd w:val="clear" w:color="auto" w:fill="BF94D8" w:themeFill="accent6" w:themeFillTint="99"/>
          </w:tcPr>
          <w:p w14:paraId="6A2E3089" w14:textId="64B6051C" w:rsidR="00AE14DE" w:rsidRPr="00F65D08" w:rsidRDefault="008935B3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F65D08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2181504" behindDoc="0" locked="0" layoutInCell="1" allowOverlap="1" wp14:anchorId="6D44603D" wp14:editId="258AADA4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069256810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256810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D0EE9F" w14:textId="44D30EB7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  <w:p w14:paraId="683EAC4F" w14:textId="239225AE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BF94D8" w:themeFill="accent6" w:themeFillTint="99"/>
          </w:tcPr>
          <w:p w14:paraId="12B795C9" w14:textId="44145755" w:rsidR="00AE14DE" w:rsidRPr="00D238CD" w:rsidRDefault="00A47044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0729472" behindDoc="0" locked="0" layoutInCell="1" allowOverlap="1" wp14:anchorId="0F55E3F8" wp14:editId="0A84D922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1592213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</w:tcPr>
          <w:p w14:paraId="3D5505E9" w14:textId="7DC01428" w:rsidR="00AE14DE" w:rsidRPr="00D238CD" w:rsidRDefault="001C517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4208" behindDoc="0" locked="0" layoutInCell="1" allowOverlap="1" wp14:anchorId="556AC3DF" wp14:editId="1923B935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44495176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01D087DA" w14:textId="7BBFAA36" w:rsidR="00AE14DE" w:rsidRPr="00D238CD" w:rsidRDefault="00CF345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93536" behindDoc="0" locked="0" layoutInCell="1" allowOverlap="1" wp14:anchorId="02F1C658" wp14:editId="42001B4A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2000" cy="432000"/>
                  <wp:effectExtent l="0" t="0" r="0" b="6350"/>
                  <wp:wrapNone/>
                  <wp:docPr id="998977547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</w:tcPr>
          <w:p w14:paraId="37F85F42" w14:textId="63684391" w:rsidR="00AE14DE" w:rsidRPr="00D238CD" w:rsidRDefault="00E52E5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69984" behindDoc="0" locked="0" layoutInCell="1" allowOverlap="1" wp14:anchorId="78182D78" wp14:editId="1AFB9E99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1666546117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0460"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0373120" behindDoc="0" locked="0" layoutInCell="1" allowOverlap="1" wp14:anchorId="6C3DA0B6" wp14:editId="12139656">
                  <wp:simplePos x="0" y="0"/>
                  <wp:positionH relativeFrom="column">
                    <wp:posOffset>8000422</wp:posOffset>
                  </wp:positionH>
                  <wp:positionV relativeFrom="page">
                    <wp:posOffset>2442949</wp:posOffset>
                  </wp:positionV>
                  <wp:extent cx="514800" cy="453600"/>
                  <wp:effectExtent l="0" t="0" r="0" b="3810"/>
                  <wp:wrapNone/>
                  <wp:docPr id="1741983757" name="Picture 1" descr="Art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t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5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347F224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0FC1920" w14:textId="37285455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0250AEF7" w14:textId="2DC6B20C" w:rsidR="00116ADB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25472" behindDoc="0" locked="0" layoutInCell="1" allowOverlap="1" wp14:anchorId="5E304F25" wp14:editId="09126D4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694191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5C9812" w14:textId="4CE3DBFA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1542D444" w14:textId="437524B9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3600" behindDoc="0" locked="0" layoutInCell="1" allowOverlap="1" wp14:anchorId="39710A27" wp14:editId="57C8BB9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826634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D5FEF5" w14:textId="69509859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20704" behindDoc="0" locked="0" layoutInCell="1" allowOverlap="1" wp14:anchorId="0444897F" wp14:editId="1F159B8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182247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0FA2D712" w14:textId="2078E6F6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67808" behindDoc="0" locked="0" layoutInCell="1" allowOverlap="1" wp14:anchorId="14E99D96" wp14:editId="05C2D94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019574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75218DC0" w14:textId="174837BF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14912" behindDoc="0" locked="0" layoutInCell="1" allowOverlap="1" wp14:anchorId="2CABD752" wp14:editId="5394927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375439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0CE19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A211E6E" w14:textId="213D973D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11.05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2F03216B" w14:textId="0DE1D3FC" w:rsidR="00AE14DE" w:rsidRPr="00D238CD" w:rsidRDefault="00044FD3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98272" behindDoc="0" locked="0" layoutInCell="1" allowOverlap="1" wp14:anchorId="017C710B" wp14:editId="0708938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6400" cy="446400"/>
                  <wp:effectExtent l="0" t="0" r="0" b="0"/>
                  <wp:wrapNone/>
                  <wp:docPr id="49457073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4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992327" w14:textId="73B59CA3" w:rsidR="00C42ECA" w:rsidRPr="00D238CD" w:rsidRDefault="00C42ECA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24E643B2" w14:textId="21EE8269" w:rsidR="00A36319" w:rsidRPr="00D238CD" w:rsidRDefault="00A47044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91488" behindDoc="0" locked="0" layoutInCell="1" allowOverlap="1" wp14:anchorId="7A54C0A8" wp14:editId="40619F2D">
                  <wp:simplePos x="2990850" y="5876925"/>
                  <wp:positionH relativeFrom="column">
                    <wp:posOffset>342900</wp:posOffset>
                  </wp:positionH>
                  <wp:positionV relativeFrom="page">
                    <wp:posOffset>-27940</wp:posOffset>
                  </wp:positionV>
                  <wp:extent cx="500380" cy="464185"/>
                  <wp:effectExtent l="0" t="0" r="0" b="0"/>
                  <wp:wrapNone/>
                  <wp:docPr id="92981418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464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30BFC3CE" w14:textId="17CCEF2E" w:rsidR="00AE14DE" w:rsidRPr="00D238CD" w:rsidRDefault="001C517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84320" behindDoc="0" locked="0" layoutInCell="1" allowOverlap="1" wp14:anchorId="24C03085" wp14:editId="2C00780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6400" cy="446400"/>
                  <wp:effectExtent l="0" t="0" r="0" b="0"/>
                  <wp:wrapNone/>
                  <wp:docPr id="5971227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4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623C6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47C77BE5" w14:textId="32DB8C2F" w:rsidR="009905A2" w:rsidRPr="00D238CD" w:rsidRDefault="00551A75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68960" behindDoc="0" locked="0" layoutInCell="1" allowOverlap="1" wp14:anchorId="1A83D7D6" wp14:editId="1763327D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651527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4AE8D3A9" w14:textId="0B7D02EA" w:rsidR="00AE14DE" w:rsidRPr="00D238CD" w:rsidRDefault="009C7564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987392" behindDoc="0" locked="0" layoutInCell="1" allowOverlap="1" wp14:anchorId="2837FB7D" wp14:editId="579E50F5">
                  <wp:simplePos x="0" y="0"/>
                  <wp:positionH relativeFrom="column">
                    <wp:posOffset>9525</wp:posOffset>
                  </wp:positionH>
                  <wp:positionV relativeFrom="page">
                    <wp:posOffset>2540</wp:posOffset>
                  </wp:positionV>
                  <wp:extent cx="543560" cy="431800"/>
                  <wp:effectExtent l="0" t="0" r="8890" b="6350"/>
                  <wp:wrapNone/>
                  <wp:docPr id="19849906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560" cy="431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990464" behindDoc="0" locked="0" layoutInCell="1" allowOverlap="1" wp14:anchorId="60B723A6" wp14:editId="547E0253">
                  <wp:simplePos x="0" y="0"/>
                  <wp:positionH relativeFrom="column">
                    <wp:posOffset>647700</wp:posOffset>
                  </wp:positionH>
                  <wp:positionV relativeFrom="page">
                    <wp:posOffset>4445</wp:posOffset>
                  </wp:positionV>
                  <wp:extent cx="539750" cy="434975"/>
                  <wp:effectExtent l="0" t="0" r="0" b="3175"/>
                  <wp:wrapNone/>
                  <wp:docPr id="952277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434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06256B7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6367C73" w14:textId="56EA0189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581009B5" w14:textId="12823EED" w:rsidR="00B100F6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082752" behindDoc="0" locked="0" layoutInCell="1" allowOverlap="1" wp14:anchorId="656C7615" wp14:editId="19F2EC6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63762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511C86" w14:textId="18EE4A03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49C004DD" w14:textId="22E57AA5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137024" behindDoc="0" locked="0" layoutInCell="1" allowOverlap="1" wp14:anchorId="689E0A85" wp14:editId="25C5379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471213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687775D" w14:textId="488CD87F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192320" behindDoc="0" locked="0" layoutInCell="1" allowOverlap="1" wp14:anchorId="347697C0" wp14:editId="1D7ED52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273395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75FB05E5" w14:textId="4B06ED65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247616" behindDoc="0" locked="0" layoutInCell="1" allowOverlap="1" wp14:anchorId="3EDA097A" wp14:editId="69F956A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65143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3A1E1D99" w14:textId="7F581CAB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784768" behindDoc="0" locked="0" layoutInCell="1" allowOverlap="1" wp14:anchorId="06C93C38" wp14:editId="32F5267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0892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BF6D7CE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7A5860B" w14:textId="14706914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321084A1" w14:textId="35C287BF" w:rsidR="00415197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314176" behindDoc="0" locked="0" layoutInCell="1" allowOverlap="1" wp14:anchorId="7305D24C" wp14:editId="2D2B1CB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104530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142C7D" w14:textId="3184467E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04FB7EBF" w14:textId="65B6E68F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380736" behindDoc="0" locked="0" layoutInCell="1" allowOverlap="1" wp14:anchorId="55C1288C" wp14:editId="26F8ADA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14332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3A15DE" w14:textId="1C7808C0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446272" behindDoc="0" locked="0" layoutInCell="1" allowOverlap="1" wp14:anchorId="463955E8" wp14:editId="6E21EFC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80172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3265AD22" w14:textId="24E622C2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11808" behindDoc="0" locked="0" layoutInCell="1" allowOverlap="1" wp14:anchorId="72DA2A5B" wp14:editId="14A7382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52871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01AFAFC5" w14:textId="4E3C6EFE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77344" behindDoc="0" locked="0" layoutInCell="1" allowOverlap="1" wp14:anchorId="73B26F13" wp14:editId="5DFB819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90723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E59883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57C1DF5D" w14:textId="0D1E20DF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1.00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0E09C1B1" w14:textId="6E7E468A" w:rsidR="0053290C" w:rsidRPr="00D238CD" w:rsidRDefault="00E60687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70208" behindDoc="0" locked="0" layoutInCell="1" allowOverlap="1" wp14:anchorId="7E28BD0F" wp14:editId="69D9A77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598979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E859" w14:textId="4923B49D" w:rsidR="0053290C" w:rsidRPr="00D238CD" w:rsidRDefault="0053290C" w:rsidP="00DF6F9D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5BB877F2" w14:textId="27A5B8CE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25504" behindDoc="0" locked="0" layoutInCell="1" allowOverlap="1" wp14:anchorId="4322F671" wp14:editId="082761A5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-6985</wp:posOffset>
                  </wp:positionV>
                  <wp:extent cx="540000" cy="439200"/>
                  <wp:effectExtent l="0" t="0" r="0" b="0"/>
                  <wp:wrapNone/>
                  <wp:docPr id="1389195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EDE620B" w14:textId="408DB099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80800" behindDoc="0" locked="0" layoutInCell="1" allowOverlap="1" wp14:anchorId="30A6994C" wp14:editId="4144D18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448717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446425C0" w14:textId="16F852C3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036096" behindDoc="0" locked="0" layoutInCell="1" allowOverlap="1" wp14:anchorId="3F051CD3" wp14:editId="2A4F5A3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85526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6319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510903DA" w14:textId="5853D1FF" w:rsidR="00AE14DE" w:rsidRPr="00D238CD" w:rsidRDefault="00E60687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090368" behindDoc="0" locked="0" layoutInCell="1" allowOverlap="1" wp14:anchorId="548D9939" wp14:editId="169341C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497712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A8C01C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018BD05" w14:textId="4F7DF667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10184415" w14:textId="2CDDAD5E" w:rsidR="00AE14DE" w:rsidRPr="00D238CD" w:rsidRDefault="00044FD3" w:rsidP="00E96F21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684416" behindDoc="0" locked="0" layoutInCell="1" allowOverlap="1" wp14:anchorId="793F1086" wp14:editId="6D2DF169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584076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07630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0DF89640" w14:textId="79E96485" w:rsidR="00AE14DE" w:rsidRPr="00D238CD" w:rsidRDefault="00C923D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54DF">
              <w:rPr>
                <w:noProof/>
              </w:rPr>
              <w:drawing>
                <wp:anchor distT="0" distB="0" distL="114300" distR="114300" simplePos="0" relativeHeight="252980224" behindDoc="0" locked="0" layoutInCell="1" allowOverlap="1" wp14:anchorId="7BD8BAB2" wp14:editId="7B484807">
                  <wp:simplePos x="0" y="0"/>
                  <wp:positionH relativeFrom="margin">
                    <wp:posOffset>636270</wp:posOffset>
                  </wp:positionH>
                  <wp:positionV relativeFrom="paragraph">
                    <wp:posOffset>10160</wp:posOffset>
                  </wp:positionV>
                  <wp:extent cx="539750" cy="438785"/>
                  <wp:effectExtent l="0" t="0" r="0" b="0"/>
                  <wp:wrapNone/>
                  <wp:docPr id="589202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202640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3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325888" behindDoc="0" locked="0" layoutInCell="1" allowOverlap="1" wp14:anchorId="28640809" wp14:editId="2587FE27">
                  <wp:simplePos x="0" y="0"/>
                  <wp:positionH relativeFrom="margin">
                    <wp:posOffset>-24765</wp:posOffset>
                  </wp:positionH>
                  <wp:positionV relativeFrom="page">
                    <wp:posOffset>4445</wp:posOffset>
                  </wp:positionV>
                  <wp:extent cx="521970" cy="431800"/>
                  <wp:effectExtent l="0" t="0" r="0" b="6350"/>
                  <wp:wrapNone/>
                  <wp:docPr id="1680437970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97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14A8C6B5" w14:textId="06A03F85" w:rsidR="00AE14DE" w:rsidRPr="00D238CD" w:rsidRDefault="00CF345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474368" behindDoc="0" locked="0" layoutInCell="1" allowOverlap="1" wp14:anchorId="1E82842E" wp14:editId="6FC9A33B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8559275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29DBBCBC" w14:textId="73956532" w:rsidR="00AE14DE" w:rsidRPr="00D238CD" w:rsidRDefault="00551A7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F7AC2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981248" behindDoc="0" locked="0" layoutInCell="1" allowOverlap="1" wp14:anchorId="73C77859" wp14:editId="141E770B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379245074" name="Picture 1" descr="A stick figure cooking food on a stov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245074" name="Picture 1" descr="A stick figure cooking food on a stove&#10;&#10;AI-generated content may be incorrect.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6DE44DDD" w14:textId="0051FC22" w:rsidR="00AE14DE" w:rsidRPr="00C81BD8" w:rsidRDefault="00C81BD8" w:rsidP="00DF6F9D">
            <w:pPr>
              <w:spacing w:after="0"/>
              <w:jc w:val="center"/>
              <w:rPr>
                <w:sz w:val="20"/>
                <w:szCs w:val="20"/>
              </w:rPr>
            </w:pPr>
            <w:r w:rsidRPr="00C81BD8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04800" behindDoc="0" locked="0" layoutInCell="1" allowOverlap="1" wp14:anchorId="64424E03" wp14:editId="5A46DE75">
                  <wp:simplePos x="7696200" y="6953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6000" cy="450000"/>
                  <wp:effectExtent l="0" t="0" r="0" b="7620"/>
                  <wp:wrapNone/>
                  <wp:docPr id="238740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740714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0CCCDA5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82C4DAA" w14:textId="349C3B87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1.55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76AC3298" w14:textId="667CBAE0" w:rsidR="00AE14DE" w:rsidRPr="00D238CD" w:rsidRDefault="00CF63B7" w:rsidP="00CF63B7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18D61A34" wp14:editId="67B9D8F1">
                  <wp:extent cx="499745" cy="463550"/>
                  <wp:effectExtent l="0" t="0" r="0" b="0"/>
                  <wp:docPr id="29564523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471DE821" w14:textId="220764C6" w:rsidR="00AE14DE" w:rsidRPr="00D238CD" w:rsidRDefault="00B30F9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B30F99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03776" behindDoc="0" locked="0" layoutInCell="1" allowOverlap="1" wp14:anchorId="10B1C025" wp14:editId="0AAA2A2F">
                  <wp:simplePos x="4352925" y="54006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6000" cy="450000"/>
                  <wp:effectExtent l="0" t="0" r="0" b="7620"/>
                  <wp:wrapNone/>
                  <wp:docPr id="1512210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210155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615F1E04" w14:textId="6698BB28" w:rsidR="00AE14DE" w:rsidRPr="00D238CD" w:rsidRDefault="00CF345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633088" behindDoc="0" locked="0" layoutInCell="1" allowOverlap="1" wp14:anchorId="00AFA7EC" wp14:editId="14D1B89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90400" cy="475200"/>
                  <wp:effectExtent l="0" t="0" r="635" b="1270"/>
                  <wp:wrapNone/>
                  <wp:docPr id="7729270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3417269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400" cy="47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190F6C1A" w14:textId="530ADC3D" w:rsidR="00AE14DE" w:rsidRPr="00D238CD" w:rsidRDefault="00C937BC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67936" behindDoc="0" locked="0" layoutInCell="1" allowOverlap="1" wp14:anchorId="0F5A90EB" wp14:editId="62AFF65C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328814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7FB2E374" w14:textId="6CE3C0AA" w:rsidR="00AE14DE" w:rsidRPr="00D238CD" w:rsidRDefault="0052343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982272" behindDoc="0" locked="0" layoutInCell="1" allowOverlap="1" wp14:anchorId="78632B6C" wp14:editId="684C8F5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5600" cy="432000"/>
                  <wp:effectExtent l="0" t="0" r="8255" b="6350"/>
                  <wp:wrapNone/>
                  <wp:docPr id="196364650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EC151DD" w14:textId="77777777" w:rsidTr="00B95630">
        <w:trPr>
          <w:trHeight w:val="680"/>
        </w:trPr>
        <w:tc>
          <w:tcPr>
            <w:tcW w:w="2118" w:type="dxa"/>
            <w:vAlign w:val="center"/>
          </w:tcPr>
          <w:p w14:paraId="58D75181" w14:textId="575E9A21" w:rsidR="00EA7950" w:rsidRPr="00F65D08" w:rsidRDefault="00D238C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2.40</w:t>
            </w:r>
          </w:p>
          <w:p w14:paraId="63F3ABB2" w14:textId="46A03F46" w:rsidR="00F65D08" w:rsidRPr="00F65D08" w:rsidRDefault="00F65D08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160EA68E" w14:textId="2589AC94" w:rsidR="00C42ECA" w:rsidRPr="00D238CD" w:rsidRDefault="001A61A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2994560" behindDoc="0" locked="0" layoutInCell="1" allowOverlap="1" wp14:anchorId="2DAE6E1A" wp14:editId="4F296115">
                  <wp:simplePos x="3028950" y="588645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56875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B1855B9" w14:textId="0F57CC8E" w:rsidR="00C42ECA" w:rsidRPr="00D238CD" w:rsidRDefault="00622D92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2996608" behindDoc="0" locked="0" layoutInCell="1" allowOverlap="1" wp14:anchorId="364F2C91" wp14:editId="3E78F53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723170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7F9D86A0" w14:textId="14FDADEF" w:rsidR="00C42ECA" w:rsidRPr="00D238CD" w:rsidRDefault="00622D92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2998656" behindDoc="0" locked="0" layoutInCell="1" allowOverlap="1" wp14:anchorId="63065F8C" wp14:editId="41651B9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8685312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5942A1F5" w14:textId="34BA443B" w:rsidR="00C42ECA" w:rsidRPr="00D238CD" w:rsidRDefault="00622D92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3000704" behindDoc="0" locked="0" layoutInCell="1" allowOverlap="1" wp14:anchorId="68D866C5" wp14:editId="5EE1834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3096312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6C4C1B54" w14:textId="66294F30" w:rsidR="00C42ECA" w:rsidRPr="00D238CD" w:rsidRDefault="00622D92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3002752" behindDoc="0" locked="0" layoutInCell="1" allowOverlap="1" wp14:anchorId="59CFDE92" wp14:editId="0C75C61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6640219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D238CD" w14:paraId="319ED17F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29E034F6" w14:textId="77777777" w:rsidR="00AE14DE" w:rsidRPr="00F65D08" w:rsidRDefault="00AE14DE" w:rsidP="00EA7950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F65D08">
              <w:rPr>
                <w:rFonts w:ascii="Aptos" w:hAnsi="Aptos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195C8B8D" w14:textId="0E628C74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45408" behindDoc="0" locked="0" layoutInCell="1" allowOverlap="1" wp14:anchorId="75B2EEEA" wp14:editId="08E82AC6">
                  <wp:simplePos x="2981325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515797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0E624CF5" w14:textId="478EE050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50528" behindDoc="0" locked="0" layoutInCell="1" allowOverlap="1" wp14:anchorId="4F402930" wp14:editId="5D331800">
                  <wp:simplePos x="4324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142624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C2F1756" w14:textId="6DF3FAE7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55648" behindDoc="0" locked="0" layoutInCell="1" allowOverlap="1" wp14:anchorId="43ED6D0C" wp14:editId="2F4AA1EF">
                  <wp:simplePos x="56769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807809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659F3141" w14:textId="04F521E9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60768" behindDoc="0" locked="0" layoutInCell="1" allowOverlap="1" wp14:anchorId="27BF8FDD" wp14:editId="1D93199F">
                  <wp:simplePos x="70866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14800" cy="424800"/>
                  <wp:effectExtent l="0" t="0" r="0" b="0"/>
                  <wp:wrapNone/>
                  <wp:docPr id="84897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273183ED" w14:textId="3F87B191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65888" behindDoc="0" locked="0" layoutInCell="1" allowOverlap="1" wp14:anchorId="73F2DFD2" wp14:editId="4BBFF126">
                  <wp:simplePos x="8515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631200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358843" w14:textId="03666D2E" w:rsidR="00B8626B" w:rsidRPr="009E4127" w:rsidRDefault="003A2E82" w:rsidP="009E4127">
      <w:r>
        <w:rPr>
          <w:noProof/>
        </w:rPr>
        <w:drawing>
          <wp:anchor distT="0" distB="0" distL="114300" distR="114300" simplePos="0" relativeHeight="250415104" behindDoc="0" locked="0" layoutInCell="1" allowOverlap="1" wp14:anchorId="188CE817" wp14:editId="3B335028">
            <wp:simplePos x="0" y="0"/>
            <wp:positionH relativeFrom="page">
              <wp:posOffset>9344025</wp:posOffset>
            </wp:positionH>
            <wp:positionV relativeFrom="margin">
              <wp:posOffset>-647700</wp:posOffset>
            </wp:positionV>
            <wp:extent cx="1428750" cy="1435735"/>
            <wp:effectExtent l="0" t="0" r="0" b="0"/>
            <wp:wrapSquare wrapText="bothSides"/>
            <wp:docPr id="21128212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3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4DE">
        <w:rPr>
          <w:noProof/>
        </w:rPr>
        <w:t xml:space="preserve"> </w:t>
      </w:r>
      <w:r w:rsidR="004D7465">
        <w:rPr>
          <w:noProof/>
        </w:rPr>
        <mc:AlternateContent>
          <mc:Choice Requires="wps">
            <w:drawing>
              <wp:inline distT="0" distB="0" distL="0" distR="0" wp14:anchorId="7986CA70" wp14:editId="23DA5AA0">
                <wp:extent cx="304800" cy="304800"/>
                <wp:effectExtent l="0" t="0" r="0" b="0"/>
                <wp:docPr id="162143038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CDE639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5B0C3CAB" wp14:editId="661C6B03">
                <wp:extent cx="304800" cy="304800"/>
                <wp:effectExtent l="0" t="0" r="0" b="0"/>
                <wp:docPr id="717319344" name="Rectangle 6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2D8264" id="Rectangle 6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8626B" w:rsidRPr="009E4127" w:rsidSect="00825B0E">
      <w:headerReference w:type="default" r:id="rId43"/>
      <w:footerReference w:type="default" r:id="rId44"/>
      <w:pgSz w:w="16838" w:h="11906" w:orient="landscape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53839" w14:textId="77777777" w:rsidR="00671AE4" w:rsidRDefault="00671AE4" w:rsidP="00DD5720">
      <w:r>
        <w:separator/>
      </w:r>
    </w:p>
  </w:endnote>
  <w:endnote w:type="continuationSeparator" w:id="0">
    <w:p w14:paraId="1D373CEF" w14:textId="77777777" w:rsidR="00671AE4" w:rsidRDefault="00671AE4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C8F95B8-37B1-472C-8196-875C58C91492}"/>
    <w:embedBold r:id="rId2" w:fontKey="{8DF08861-E6D3-43B5-931E-577586F9083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22C4877B-9EB9-4EEB-8E81-8699D13882B2}"/>
    <w:embedBold r:id="rId4" w:fontKey="{C1DE766B-9831-4B25-8E4E-33A62F115645}"/>
    <w:embedItalic r:id="rId5" w:fontKey="{64F56958-2B45-41CD-AACF-8AE19297C43A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7F69E7B4-1437-46FD-B8CC-E891ACE680E6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Bold r:id="rId7" w:fontKey="{FF27D31C-2D1C-4FBB-A49A-1FF05785FC8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230D9B40-68D4-48EF-802D-A14BDD8E2BE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77777777" w:rsidR="007215F9" w:rsidRDefault="00DC190B">
    <w:pPr>
      <w:pStyle w:val="Foot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DBABDE7" wp14:editId="5013F287">
              <wp:simplePos x="0" y="0"/>
              <wp:positionH relativeFrom="page">
                <wp:align>center</wp:align>
              </wp:positionH>
              <wp:positionV relativeFrom="page">
                <wp:posOffset>6867525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2EBBE4" w14:textId="77777777" w:rsidR="00DC190B" w:rsidRPr="009E4127" w:rsidRDefault="00DC190B" w:rsidP="003D26A6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BABD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540.7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PW6cwd8AAAAKAQAADwAAAAAAAAAA&#10;AAAAAABVBAAAZHJzL2Rvd25yZXYueG1sUEsFBgAAAAAEAAQA8wAAAGEFAAAAAA==&#10;" filled="f" stroked="f">
              <v:textbox style="mso-fit-shape-to-text:t">
                <w:txbxContent>
                  <w:p w14:paraId="502EBBE4" w14:textId="77777777" w:rsidR="00DC190B" w:rsidRPr="009E4127" w:rsidRDefault="00DC190B" w:rsidP="003D26A6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C2E6B" w14:textId="77777777" w:rsidR="00671AE4" w:rsidRDefault="00671AE4" w:rsidP="00DD5720">
      <w:r>
        <w:separator/>
      </w:r>
    </w:p>
  </w:footnote>
  <w:footnote w:type="continuationSeparator" w:id="0">
    <w:p w14:paraId="101FF07F" w14:textId="77777777" w:rsidR="00671AE4" w:rsidRDefault="00671AE4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3922F917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3997356">
    <w:abstractNumId w:val="0"/>
  </w:num>
  <w:num w:numId="2" w16cid:durableId="74811834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118E9"/>
    <w:rsid w:val="000121C3"/>
    <w:rsid w:val="00013EFF"/>
    <w:rsid w:val="00014C96"/>
    <w:rsid w:val="00025835"/>
    <w:rsid w:val="0003405A"/>
    <w:rsid w:val="00041BE3"/>
    <w:rsid w:val="00044FD3"/>
    <w:rsid w:val="00045CFD"/>
    <w:rsid w:val="00057C83"/>
    <w:rsid w:val="00067C79"/>
    <w:rsid w:val="000820EE"/>
    <w:rsid w:val="00095634"/>
    <w:rsid w:val="0009563D"/>
    <w:rsid w:val="000B05F9"/>
    <w:rsid w:val="000D085E"/>
    <w:rsid w:val="000D45DB"/>
    <w:rsid w:val="000E22BF"/>
    <w:rsid w:val="000F227B"/>
    <w:rsid w:val="000F474E"/>
    <w:rsid w:val="000F793E"/>
    <w:rsid w:val="00107D87"/>
    <w:rsid w:val="00116ADB"/>
    <w:rsid w:val="00121A06"/>
    <w:rsid w:val="00122048"/>
    <w:rsid w:val="001221BC"/>
    <w:rsid w:val="0012572C"/>
    <w:rsid w:val="00135431"/>
    <w:rsid w:val="0015335E"/>
    <w:rsid w:val="00161779"/>
    <w:rsid w:val="00166F02"/>
    <w:rsid w:val="00173124"/>
    <w:rsid w:val="00180117"/>
    <w:rsid w:val="00190479"/>
    <w:rsid w:val="001A38C0"/>
    <w:rsid w:val="001A61AB"/>
    <w:rsid w:val="001A77E0"/>
    <w:rsid w:val="001B142F"/>
    <w:rsid w:val="001B599E"/>
    <w:rsid w:val="001B7D7D"/>
    <w:rsid w:val="001C517F"/>
    <w:rsid w:val="001E248E"/>
    <w:rsid w:val="00203298"/>
    <w:rsid w:val="00203C3E"/>
    <w:rsid w:val="00215C69"/>
    <w:rsid w:val="00220107"/>
    <w:rsid w:val="0022646A"/>
    <w:rsid w:val="002345E0"/>
    <w:rsid w:val="00253C8F"/>
    <w:rsid w:val="00254D95"/>
    <w:rsid w:val="00257A59"/>
    <w:rsid w:val="00283D04"/>
    <w:rsid w:val="002853A2"/>
    <w:rsid w:val="00286E0B"/>
    <w:rsid w:val="00290F11"/>
    <w:rsid w:val="002950D5"/>
    <w:rsid w:val="002B4096"/>
    <w:rsid w:val="002C48BF"/>
    <w:rsid w:val="002E047B"/>
    <w:rsid w:val="003035B6"/>
    <w:rsid w:val="003118CF"/>
    <w:rsid w:val="00326698"/>
    <w:rsid w:val="00331F1B"/>
    <w:rsid w:val="0033452A"/>
    <w:rsid w:val="00344899"/>
    <w:rsid w:val="003472FB"/>
    <w:rsid w:val="00355CC0"/>
    <w:rsid w:val="00365C50"/>
    <w:rsid w:val="00376841"/>
    <w:rsid w:val="00390382"/>
    <w:rsid w:val="00394D4D"/>
    <w:rsid w:val="003A2E82"/>
    <w:rsid w:val="003A6A65"/>
    <w:rsid w:val="003B05B3"/>
    <w:rsid w:val="003B2FB5"/>
    <w:rsid w:val="003C0267"/>
    <w:rsid w:val="003D26A6"/>
    <w:rsid w:val="003D48AE"/>
    <w:rsid w:val="003D75F7"/>
    <w:rsid w:val="003F7AC2"/>
    <w:rsid w:val="0041023D"/>
    <w:rsid w:val="00411653"/>
    <w:rsid w:val="00412284"/>
    <w:rsid w:val="00415197"/>
    <w:rsid w:val="00421EC1"/>
    <w:rsid w:val="0042396A"/>
    <w:rsid w:val="00426981"/>
    <w:rsid w:val="00427076"/>
    <w:rsid w:val="00431A11"/>
    <w:rsid w:val="00436558"/>
    <w:rsid w:val="00441530"/>
    <w:rsid w:val="004623C6"/>
    <w:rsid w:val="00466735"/>
    <w:rsid w:val="0048680F"/>
    <w:rsid w:val="00492ECC"/>
    <w:rsid w:val="004970C3"/>
    <w:rsid w:val="004C0E99"/>
    <w:rsid w:val="004C1E0C"/>
    <w:rsid w:val="004D7465"/>
    <w:rsid w:val="004E5017"/>
    <w:rsid w:val="004F0EE8"/>
    <w:rsid w:val="005144BA"/>
    <w:rsid w:val="00515F60"/>
    <w:rsid w:val="00522CBD"/>
    <w:rsid w:val="00523439"/>
    <w:rsid w:val="00523A8E"/>
    <w:rsid w:val="0053290C"/>
    <w:rsid w:val="00537D03"/>
    <w:rsid w:val="00540400"/>
    <w:rsid w:val="00544FAF"/>
    <w:rsid w:val="00551A75"/>
    <w:rsid w:val="00553E0E"/>
    <w:rsid w:val="00596740"/>
    <w:rsid w:val="005A3494"/>
    <w:rsid w:val="005A4003"/>
    <w:rsid w:val="005A43DE"/>
    <w:rsid w:val="005A590E"/>
    <w:rsid w:val="005A7CC7"/>
    <w:rsid w:val="005B3880"/>
    <w:rsid w:val="005B648D"/>
    <w:rsid w:val="005B7CD9"/>
    <w:rsid w:val="005C3FF2"/>
    <w:rsid w:val="005C4467"/>
    <w:rsid w:val="005D1993"/>
    <w:rsid w:val="005D2E97"/>
    <w:rsid w:val="005D5B90"/>
    <w:rsid w:val="005E2186"/>
    <w:rsid w:val="005E54C7"/>
    <w:rsid w:val="005F08DC"/>
    <w:rsid w:val="005F39C0"/>
    <w:rsid w:val="005F4E2A"/>
    <w:rsid w:val="005F7F2F"/>
    <w:rsid w:val="00601AF5"/>
    <w:rsid w:val="0060710E"/>
    <w:rsid w:val="0061284D"/>
    <w:rsid w:val="00622D92"/>
    <w:rsid w:val="006236F2"/>
    <w:rsid w:val="0062715C"/>
    <w:rsid w:val="00630F0B"/>
    <w:rsid w:val="00631F38"/>
    <w:rsid w:val="00633A95"/>
    <w:rsid w:val="00643A6E"/>
    <w:rsid w:val="00654CF3"/>
    <w:rsid w:val="0066258A"/>
    <w:rsid w:val="00665CE1"/>
    <w:rsid w:val="00671AE4"/>
    <w:rsid w:val="00680238"/>
    <w:rsid w:val="0068510F"/>
    <w:rsid w:val="006865CF"/>
    <w:rsid w:val="0069319F"/>
    <w:rsid w:val="006B6F9B"/>
    <w:rsid w:val="006D108B"/>
    <w:rsid w:val="006D1A67"/>
    <w:rsid w:val="006D5D86"/>
    <w:rsid w:val="006F0EEC"/>
    <w:rsid w:val="006F472A"/>
    <w:rsid w:val="007149E8"/>
    <w:rsid w:val="007215F9"/>
    <w:rsid w:val="00722B47"/>
    <w:rsid w:val="007541DF"/>
    <w:rsid w:val="00763739"/>
    <w:rsid w:val="007737EF"/>
    <w:rsid w:val="007846BF"/>
    <w:rsid w:val="00790171"/>
    <w:rsid w:val="0079200C"/>
    <w:rsid w:val="00793367"/>
    <w:rsid w:val="007B794B"/>
    <w:rsid w:val="007C475A"/>
    <w:rsid w:val="00825B0E"/>
    <w:rsid w:val="0085303C"/>
    <w:rsid w:val="00855E5F"/>
    <w:rsid w:val="0086207E"/>
    <w:rsid w:val="00863D27"/>
    <w:rsid w:val="00872C5C"/>
    <w:rsid w:val="00874EB6"/>
    <w:rsid w:val="00886FE1"/>
    <w:rsid w:val="0089282D"/>
    <w:rsid w:val="008935B3"/>
    <w:rsid w:val="008948F1"/>
    <w:rsid w:val="008B10BB"/>
    <w:rsid w:val="008C0BE1"/>
    <w:rsid w:val="008C138D"/>
    <w:rsid w:val="008C227E"/>
    <w:rsid w:val="008D4CEA"/>
    <w:rsid w:val="008F2675"/>
    <w:rsid w:val="008F6B69"/>
    <w:rsid w:val="00911C4F"/>
    <w:rsid w:val="00913425"/>
    <w:rsid w:val="0092023C"/>
    <w:rsid w:val="00922ED6"/>
    <w:rsid w:val="00980BA0"/>
    <w:rsid w:val="0098564A"/>
    <w:rsid w:val="009905A2"/>
    <w:rsid w:val="0099473A"/>
    <w:rsid w:val="009A6C18"/>
    <w:rsid w:val="009B6C07"/>
    <w:rsid w:val="009C47B0"/>
    <w:rsid w:val="009C6207"/>
    <w:rsid w:val="009C6A06"/>
    <w:rsid w:val="009C7564"/>
    <w:rsid w:val="009D420B"/>
    <w:rsid w:val="009D6608"/>
    <w:rsid w:val="009E3DC4"/>
    <w:rsid w:val="009E4127"/>
    <w:rsid w:val="009F5EEC"/>
    <w:rsid w:val="00A00327"/>
    <w:rsid w:val="00A15F20"/>
    <w:rsid w:val="00A23D13"/>
    <w:rsid w:val="00A32C18"/>
    <w:rsid w:val="00A36319"/>
    <w:rsid w:val="00A431AD"/>
    <w:rsid w:val="00A47044"/>
    <w:rsid w:val="00A52624"/>
    <w:rsid w:val="00A606C0"/>
    <w:rsid w:val="00A61E8B"/>
    <w:rsid w:val="00A61FAC"/>
    <w:rsid w:val="00A72ECB"/>
    <w:rsid w:val="00AA5EC4"/>
    <w:rsid w:val="00AB6628"/>
    <w:rsid w:val="00AC3604"/>
    <w:rsid w:val="00AD5335"/>
    <w:rsid w:val="00AE0AF5"/>
    <w:rsid w:val="00AE14DE"/>
    <w:rsid w:val="00AF68D1"/>
    <w:rsid w:val="00B039D5"/>
    <w:rsid w:val="00B100F6"/>
    <w:rsid w:val="00B30F48"/>
    <w:rsid w:val="00B30F99"/>
    <w:rsid w:val="00B32FA5"/>
    <w:rsid w:val="00B33AD0"/>
    <w:rsid w:val="00B42865"/>
    <w:rsid w:val="00B5493C"/>
    <w:rsid w:val="00B63631"/>
    <w:rsid w:val="00B70398"/>
    <w:rsid w:val="00B8626B"/>
    <w:rsid w:val="00B87EB3"/>
    <w:rsid w:val="00B95630"/>
    <w:rsid w:val="00BB3A0D"/>
    <w:rsid w:val="00BC10DD"/>
    <w:rsid w:val="00BD4100"/>
    <w:rsid w:val="00BD69C7"/>
    <w:rsid w:val="00BF3C77"/>
    <w:rsid w:val="00C04435"/>
    <w:rsid w:val="00C42ECA"/>
    <w:rsid w:val="00C4408F"/>
    <w:rsid w:val="00C568D1"/>
    <w:rsid w:val="00C56F95"/>
    <w:rsid w:val="00C74EB2"/>
    <w:rsid w:val="00C81BD8"/>
    <w:rsid w:val="00C923D0"/>
    <w:rsid w:val="00C937BC"/>
    <w:rsid w:val="00CA3011"/>
    <w:rsid w:val="00CB20C9"/>
    <w:rsid w:val="00CC0F47"/>
    <w:rsid w:val="00CC478F"/>
    <w:rsid w:val="00CD0F64"/>
    <w:rsid w:val="00CD1014"/>
    <w:rsid w:val="00CE5669"/>
    <w:rsid w:val="00CE75AA"/>
    <w:rsid w:val="00CF345D"/>
    <w:rsid w:val="00CF513F"/>
    <w:rsid w:val="00CF5C36"/>
    <w:rsid w:val="00CF63B7"/>
    <w:rsid w:val="00D0036D"/>
    <w:rsid w:val="00D1487F"/>
    <w:rsid w:val="00D17A81"/>
    <w:rsid w:val="00D17F45"/>
    <w:rsid w:val="00D238CD"/>
    <w:rsid w:val="00D43559"/>
    <w:rsid w:val="00D47A65"/>
    <w:rsid w:val="00D557E3"/>
    <w:rsid w:val="00D60D10"/>
    <w:rsid w:val="00D701D4"/>
    <w:rsid w:val="00D728D3"/>
    <w:rsid w:val="00D844EE"/>
    <w:rsid w:val="00D86D0B"/>
    <w:rsid w:val="00D90104"/>
    <w:rsid w:val="00DC190B"/>
    <w:rsid w:val="00DD5720"/>
    <w:rsid w:val="00DD5984"/>
    <w:rsid w:val="00DE1F16"/>
    <w:rsid w:val="00DE48EE"/>
    <w:rsid w:val="00DF6F9D"/>
    <w:rsid w:val="00E1404D"/>
    <w:rsid w:val="00E1443E"/>
    <w:rsid w:val="00E22087"/>
    <w:rsid w:val="00E22FA3"/>
    <w:rsid w:val="00E25643"/>
    <w:rsid w:val="00E376AA"/>
    <w:rsid w:val="00E52E55"/>
    <w:rsid w:val="00E56A01"/>
    <w:rsid w:val="00E60687"/>
    <w:rsid w:val="00E62A7F"/>
    <w:rsid w:val="00E635B2"/>
    <w:rsid w:val="00E73A9A"/>
    <w:rsid w:val="00E835E4"/>
    <w:rsid w:val="00E9201F"/>
    <w:rsid w:val="00E96F21"/>
    <w:rsid w:val="00EA7950"/>
    <w:rsid w:val="00EB0EA1"/>
    <w:rsid w:val="00EB6D1C"/>
    <w:rsid w:val="00EB717D"/>
    <w:rsid w:val="00ED71A2"/>
    <w:rsid w:val="00EE2864"/>
    <w:rsid w:val="00EE2E18"/>
    <w:rsid w:val="00EE3823"/>
    <w:rsid w:val="00EE3C01"/>
    <w:rsid w:val="00EE68DC"/>
    <w:rsid w:val="00EE6B0F"/>
    <w:rsid w:val="00EF1201"/>
    <w:rsid w:val="00EF22F0"/>
    <w:rsid w:val="00F376A9"/>
    <w:rsid w:val="00F40FC5"/>
    <w:rsid w:val="00F45F83"/>
    <w:rsid w:val="00F4668D"/>
    <w:rsid w:val="00F65D08"/>
    <w:rsid w:val="00F66A1C"/>
    <w:rsid w:val="00F76321"/>
    <w:rsid w:val="00F8143E"/>
    <w:rsid w:val="00F851E9"/>
    <w:rsid w:val="00F92610"/>
    <w:rsid w:val="00FB0460"/>
    <w:rsid w:val="00FB7FC3"/>
    <w:rsid w:val="00FB7FFB"/>
    <w:rsid w:val="00FC58B1"/>
    <w:rsid w:val="00FE0DB6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99"/>
    <w:rsid w:val="00CD0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microsoft.com/office/2007/relationships/hdphoto" Target="media/hdphoto1.wdp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21</TotalTime>
  <Pages>1</Pages>
  <Words>12</Words>
  <Characters>52</Characters>
  <Application>Microsoft Office Word</Application>
  <DocSecurity>0</DocSecurity>
  <Lines>91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Bates, Rachel</cp:lastModifiedBy>
  <cp:revision>19</cp:revision>
  <cp:lastPrinted>2024-09-24T11:07:00Z</cp:lastPrinted>
  <dcterms:created xsi:type="dcterms:W3CDTF">2026-04-05T15:29:00Z</dcterms:created>
  <dcterms:modified xsi:type="dcterms:W3CDTF">2026-04-10T13:59:00Z</dcterms:modified>
</cp:coreProperties>
</file>