
<file path=[Content_Types].xml><?xml version="1.0" encoding="utf-8"?>
<Types xmlns="http://schemas.openxmlformats.org/package/2006/content-types">
  <Default Extension="jpeg" ContentType="image/jpeg"/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XSpec="center" w:tblpY="1531"/>
        <w:tblW w:w="0" w:type="auto"/>
        <w:tblLook w:val="04A0" w:firstRow="1" w:lastRow="0" w:firstColumn="1" w:lastColumn="0" w:noHBand="0" w:noVBand="1"/>
      </w:tblPr>
      <w:tblGrid>
        <w:gridCol w:w="2118"/>
        <w:gridCol w:w="2118"/>
        <w:gridCol w:w="2119"/>
        <w:gridCol w:w="2119"/>
        <w:gridCol w:w="2322"/>
        <w:gridCol w:w="2190"/>
      </w:tblGrid>
      <w:tr w:rsidR="00F65D08" w:rsidRPr="000118E9" w14:paraId="7FE19D89" w14:textId="77777777" w:rsidTr="00790171">
        <w:trPr>
          <w:trHeight w:val="680"/>
        </w:trPr>
        <w:tc>
          <w:tcPr>
            <w:tcW w:w="2118" w:type="dxa"/>
            <w:vAlign w:val="center"/>
          </w:tcPr>
          <w:p w14:paraId="766042D3" w14:textId="43F46892" w:rsidR="00AE14DE" w:rsidRPr="00D238CD" w:rsidRDefault="00EA7950" w:rsidP="00116ADB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913792" behindDoc="0" locked="0" layoutInCell="1" allowOverlap="1" wp14:anchorId="53F617EC" wp14:editId="1BB5C1F5">
                      <wp:simplePos x="0" y="0"/>
                      <wp:positionH relativeFrom="margin">
                        <wp:posOffset>-1294130</wp:posOffset>
                      </wp:positionH>
                      <wp:positionV relativeFrom="paragraph">
                        <wp:posOffset>-935990</wp:posOffset>
                      </wp:positionV>
                      <wp:extent cx="9877425" cy="751205"/>
                      <wp:effectExtent l="0" t="19050" r="0" b="10795"/>
                      <wp:wrapNone/>
                      <wp:docPr id="1415022660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877425" cy="7512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scene3d>
                                <a:camera prst="orthographicFront"/>
                                <a:lightRig rig="soft" dir="t">
                                  <a:rot lat="0" lon="0" rev="15600000"/>
                                </a:lightRig>
                              </a:scene3d>
                              <a:sp3d>
                                <a:bevelT/>
                              </a:sp3d>
                            </wps:spPr>
                            <wps:txbx>
                              <w:txbxContent>
                                <w:p w14:paraId="5A16976B" w14:textId="05A30896" w:rsidR="001221BC" w:rsidRPr="001221BC" w:rsidRDefault="00135431" w:rsidP="00BC10DD">
                                  <w:pPr>
                                    <w:spacing w:after="0"/>
                                    <w:jc w:val="center"/>
                                    <w:rPr>
                                      <w:b/>
                                      <w:color w:val="79AD42" w:themeColor="accent4"/>
                                      <w:sz w:val="72"/>
                                      <w:szCs w:val="72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  <w14:props3d w14:extrusionH="57150" w14:contourW="0" w14:prstMaterial="softEdge">
                                        <w14:bevelT w14:w="25400" w14:h="38100" w14:prst="circle"/>
                                      </w14:props3d>
                                    </w:rPr>
                                  </w:pPr>
                                  <w:r>
                                    <w:rPr>
                                      <w:b/>
                                      <w:color w:val="79AD42" w:themeColor="accent4"/>
                                      <w:sz w:val="72"/>
                                      <w:szCs w:val="72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  <w14:props3d w14:extrusionH="57150" w14:contourW="0" w14:prstMaterial="softEdge">
                                        <w14:bevelT w14:w="25400" w14:h="38100" w14:prst="circle"/>
                                      </w14:props3d>
                                    </w:rPr>
                                    <w:t xml:space="preserve">Saplings </w:t>
                                  </w:r>
                                  <w:r w:rsidR="00B30F48">
                                    <w:rPr>
                                      <w:b/>
                                      <w:color w:val="79AD42" w:themeColor="accent4"/>
                                      <w:sz w:val="72"/>
                                      <w:szCs w:val="72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  <w14:props3d w14:extrusionH="57150" w14:contourW="0" w14:prstMaterial="softEdge">
                                        <w14:bevelT w14:w="25400" w14:h="38100" w14:prst="circle"/>
                                      </w14:props3d>
                                    </w:rPr>
                                    <w:t>2</w:t>
                                  </w:r>
                                  <w:r w:rsidR="00253C8F">
                                    <w:rPr>
                                      <w:b/>
                                      <w:color w:val="79AD42" w:themeColor="accent4"/>
                                      <w:sz w:val="72"/>
                                      <w:szCs w:val="72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  <w14:props3d w14:extrusionH="57150" w14:contourW="0" w14:prstMaterial="softEdge">
                                        <w14:bevelT w14:w="25400" w14:h="38100" w14:prst="circle"/>
                                      </w14:props3d>
                                    </w:rPr>
                                    <w:t xml:space="preserve"> </w:t>
                                  </w:r>
                                  <w:r w:rsidR="00BC10DD">
                                    <w:rPr>
                                      <w:b/>
                                      <w:color w:val="79AD42" w:themeColor="accent4"/>
                                      <w:sz w:val="72"/>
                                      <w:szCs w:val="72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  <w14:props3d w14:extrusionH="57150" w14:contourW="0" w14:prstMaterial="softEdge">
                                        <w14:bevelT w14:w="25400" w14:h="38100" w14:prst="circle"/>
                                      </w14:props3d>
                                    </w:rPr>
                                    <w:t>–</w:t>
                                  </w:r>
                                  <w:r w:rsidR="00253C8F">
                                    <w:rPr>
                                      <w:b/>
                                      <w:color w:val="79AD42" w:themeColor="accent4"/>
                                      <w:sz w:val="72"/>
                                      <w:szCs w:val="72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  <w14:props3d w14:extrusionH="57150" w14:contourW="0" w14:prstMaterial="softEdge">
                                        <w14:bevelT w14:w="25400" w14:h="38100" w14:prst="circle"/>
                                      </w14:props3d>
                                    </w:rPr>
                                    <w:t xml:space="preserve"> </w:t>
                                  </w:r>
                                  <w:r w:rsidR="00B30F48">
                                    <w:rPr>
                                      <w:b/>
                                      <w:color w:val="79AD42" w:themeColor="accent4"/>
                                      <w:sz w:val="72"/>
                                      <w:szCs w:val="72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  <w14:props3d w14:extrusionH="57150" w14:contourW="0" w14:prstMaterial="softEdge">
                                        <w14:bevelT w14:w="25400" w14:h="38100" w14:prst="circle"/>
                                      </w14:props3d>
                                    </w:rPr>
                                    <w:t>Magz</w:t>
                                  </w:r>
                                  <w:r w:rsidR="00BC10DD">
                                    <w:rPr>
                                      <w:b/>
                                      <w:color w:val="79AD42" w:themeColor="accent4"/>
                                      <w:sz w:val="72"/>
                                      <w:szCs w:val="72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  <w14:props3d w14:extrusionH="57150" w14:contourW="0" w14:prstMaterial="softEdge">
                                        <w14:bevelT w14:w="25400" w14:h="38100" w14:prst="circle"/>
                                      </w14:props3d>
                                    </w:rPr>
                                    <w:t xml:space="preserve"> and</w:t>
                                  </w:r>
                                  <w:r w:rsidR="00B30F48">
                                    <w:rPr>
                                      <w:b/>
                                      <w:color w:val="79AD42" w:themeColor="accent4"/>
                                      <w:sz w:val="72"/>
                                      <w:szCs w:val="72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  <w14:props3d w14:extrusionH="57150" w14:contourW="0" w14:prstMaterial="softEdge">
                                        <w14:bevelT w14:w="25400" w14:h="38100" w14:prst="circle"/>
                                      </w14:props3d>
                                    </w:rPr>
                                    <w:t xml:space="preserve"> Anna</w:t>
                                  </w:r>
                                  <w:r w:rsidR="003A2E82">
                                    <w:rPr>
                                      <w:b/>
                                      <w:color w:val="79AD42" w:themeColor="accent4"/>
                                      <w:sz w:val="72"/>
                                      <w:szCs w:val="72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  <w14:props3d w14:extrusionH="57150" w14:contourW="0" w14:prstMaterial="softEdge">
                                        <w14:bevelT w14:w="25400" w14:h="38100" w14:prst="circle"/>
                                      </w14:props3d>
                                    </w:rPr>
                                    <w:t xml:space="preserve"> </w:t>
                                  </w:r>
                                  <w:r w:rsidR="00F40FC5">
                                    <w:rPr>
                                      <w:b/>
                                      <w:color w:val="79AD42" w:themeColor="accent4"/>
                                      <w:sz w:val="72"/>
                                      <w:szCs w:val="72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  <w14:props3d w14:extrusionH="57150" w14:contourW="0" w14:prstMaterial="softEdge">
                                        <w14:bevelT w14:w="25400" w14:h="38100" w14:prst="circle"/>
                                      </w14:props3d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  <a:sp3d extrusionH="57150" prstMaterial="softEdge">
                                <a:bevelT w="25400" h="38100"/>
                              </a:sp3d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3F617EC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" o:spid="_x0000_s1026" type="#_x0000_t202" style="position:absolute;left:0;text-align:left;margin-left:-101.9pt;margin-top:-73.7pt;width:777.75pt;height:59.15pt;z-index:2509137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" filled="f" stroked="f">
                      <v:textbox>
                        <w:txbxContent>
                          <w:p w14:paraId="5A16976B" w14:textId="05A30896" w:rsidR="001221BC" w:rsidRPr="001221BC" w:rsidRDefault="00135431" w:rsidP="00BC10DD">
                            <w:pPr>
                              <w:spacing w:after="0"/>
                              <w:jc w:val="center"/>
                              <w:rPr>
                                <w:b/>
                                <w:color w:val="79AD42" w:themeColor="accent4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>
                              <w:rPr>
                                <w:b/>
                                <w:color w:val="79AD42" w:themeColor="accent4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 xml:space="preserve">Saplings </w:t>
                            </w:r>
                            <w:r w:rsidR="00B30F48">
                              <w:rPr>
                                <w:b/>
                                <w:color w:val="79AD42" w:themeColor="accent4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2</w:t>
                            </w:r>
                            <w:r w:rsidR="00253C8F">
                              <w:rPr>
                                <w:b/>
                                <w:color w:val="79AD42" w:themeColor="accent4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 xml:space="preserve"> </w:t>
                            </w:r>
                            <w:r w:rsidR="00BC10DD">
                              <w:rPr>
                                <w:b/>
                                <w:color w:val="79AD42" w:themeColor="accent4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–</w:t>
                            </w:r>
                            <w:r w:rsidR="00253C8F">
                              <w:rPr>
                                <w:b/>
                                <w:color w:val="79AD42" w:themeColor="accent4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 xml:space="preserve"> </w:t>
                            </w:r>
                            <w:r w:rsidR="00B30F48">
                              <w:rPr>
                                <w:b/>
                                <w:color w:val="79AD42" w:themeColor="accent4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Magz</w:t>
                            </w:r>
                            <w:r w:rsidR="00BC10DD">
                              <w:rPr>
                                <w:b/>
                                <w:color w:val="79AD42" w:themeColor="accent4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 xml:space="preserve"> and</w:t>
                            </w:r>
                            <w:r w:rsidR="00B30F48">
                              <w:rPr>
                                <w:b/>
                                <w:color w:val="79AD42" w:themeColor="accent4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 xml:space="preserve"> Anna</w:t>
                            </w:r>
                            <w:r w:rsidR="003A2E82">
                              <w:rPr>
                                <w:b/>
                                <w:color w:val="79AD42" w:themeColor="accent4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 xml:space="preserve"> </w:t>
                            </w:r>
                            <w:r w:rsidR="00F40FC5">
                              <w:rPr>
                                <w:b/>
                                <w:color w:val="79AD42" w:themeColor="accent4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 xml:space="preserve"> 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  <w:r w:rsidR="005A43DE" w:rsidRPr="00D238CD">
              <w:rPr>
                <w:sz w:val="20"/>
                <w:szCs w:val="20"/>
              </w:rPr>
              <w:t> </w:t>
            </w:r>
          </w:p>
        </w:tc>
        <w:tc>
          <w:tcPr>
            <w:tcW w:w="2118" w:type="dxa"/>
            <w:vAlign w:val="center"/>
          </w:tcPr>
          <w:p w14:paraId="129A52A3" w14:textId="53549D87" w:rsidR="00A32C18" w:rsidRPr="00D238CD" w:rsidRDefault="00A32C18" w:rsidP="00116ADB">
            <w:pPr>
              <w:spacing w:after="0" w:line="240" w:lineRule="auto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056128" behindDoc="0" locked="0" layoutInCell="1" allowOverlap="1" wp14:anchorId="31A222F1" wp14:editId="05D4695D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54400" cy="457200"/>
                  <wp:effectExtent l="0" t="0" r="0" b="0"/>
                  <wp:wrapNone/>
                  <wp:docPr id="160871910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08719105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400" cy="457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3D02630" w14:textId="4476BF27" w:rsidR="00A32C18" w:rsidRPr="00D238CD" w:rsidRDefault="00A32C18" w:rsidP="00116ADB">
            <w:pPr>
              <w:spacing w:after="0" w:line="240" w:lineRule="auto"/>
              <w:rPr>
                <w:b/>
                <w:bCs/>
                <w:sz w:val="20"/>
                <w:szCs w:val="20"/>
              </w:rPr>
            </w:pPr>
          </w:p>
          <w:p w14:paraId="65F0921C" w14:textId="7345AEED" w:rsidR="00AE14DE" w:rsidRPr="00D238CD" w:rsidRDefault="00AE14DE" w:rsidP="00116ADB">
            <w:pPr>
              <w:spacing w:after="0" w:line="240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119" w:type="dxa"/>
            <w:vAlign w:val="center"/>
          </w:tcPr>
          <w:p w14:paraId="592226F2" w14:textId="196477EB" w:rsidR="00AE14DE" w:rsidRPr="00D238CD" w:rsidRDefault="00A32C18" w:rsidP="00116ADB">
            <w:pPr>
              <w:spacing w:after="0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082752" behindDoc="0" locked="0" layoutInCell="1" allowOverlap="1" wp14:anchorId="485E2042" wp14:editId="6E7B28AD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9200"/>
                  <wp:effectExtent l="0" t="0" r="0" b="0"/>
                  <wp:wrapNone/>
                  <wp:docPr id="194154168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41541682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19" w:type="dxa"/>
            <w:vAlign w:val="center"/>
          </w:tcPr>
          <w:p w14:paraId="0E3CE58A" w14:textId="31606A4D" w:rsidR="00AE14DE" w:rsidRPr="00D238CD" w:rsidRDefault="00A32C18" w:rsidP="00116ADB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108352" behindDoc="0" locked="0" layoutInCell="1" allowOverlap="1" wp14:anchorId="1FEE2523" wp14:editId="5DABE1FE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46400"/>
                  <wp:effectExtent l="0" t="0" r="0" b="0"/>
                  <wp:wrapNone/>
                  <wp:docPr id="204893228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893228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46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22" w:type="dxa"/>
            <w:vAlign w:val="center"/>
          </w:tcPr>
          <w:p w14:paraId="513E8785" w14:textId="316878F2" w:rsidR="00AE14DE" w:rsidRPr="00D238CD" w:rsidRDefault="00F45F83" w:rsidP="00116ADB">
            <w:pPr>
              <w:spacing w:after="0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132928" behindDoc="0" locked="0" layoutInCell="1" allowOverlap="1" wp14:anchorId="0FF4A1AD" wp14:editId="7ABAE1F3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5600"/>
                  <wp:effectExtent l="0" t="0" r="0" b="3175"/>
                  <wp:wrapNone/>
                  <wp:docPr id="65813205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58132055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5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90" w:type="dxa"/>
            <w:vAlign w:val="center"/>
          </w:tcPr>
          <w:p w14:paraId="66E1CF7B" w14:textId="73B95A34" w:rsidR="00AE14DE" w:rsidRPr="00D238CD" w:rsidRDefault="00376841" w:rsidP="00116ADB">
            <w:pPr>
              <w:spacing w:after="0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156480" behindDoc="0" locked="0" layoutInCell="1" allowOverlap="1" wp14:anchorId="28C683EA" wp14:editId="573A82DB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2000"/>
                  <wp:effectExtent l="0" t="0" r="0" b="6350"/>
                  <wp:wrapNone/>
                  <wp:docPr id="138163374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1633747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F65D08" w:rsidRPr="000118E9" w14:paraId="22A859A8" w14:textId="77777777" w:rsidTr="00790171">
        <w:trPr>
          <w:trHeight w:val="680"/>
        </w:trPr>
        <w:tc>
          <w:tcPr>
            <w:tcW w:w="2118" w:type="dxa"/>
          </w:tcPr>
          <w:p w14:paraId="135009D5" w14:textId="0EA02AB9" w:rsidR="00EA7950" w:rsidRPr="00F65D08" w:rsidRDefault="00EA7950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</w:p>
          <w:p w14:paraId="1BD4CD33" w14:textId="4497EC46" w:rsidR="000D085E" w:rsidRPr="00F65D08" w:rsidRDefault="000D085E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F65D08">
              <w:rPr>
                <w:b/>
                <w:bCs/>
                <w:sz w:val="20"/>
                <w:szCs w:val="20"/>
              </w:rPr>
              <w:t>8.45</w:t>
            </w:r>
          </w:p>
        </w:tc>
        <w:tc>
          <w:tcPr>
            <w:tcW w:w="2118" w:type="dxa"/>
            <w:shd w:val="clear" w:color="auto" w:fill="EE8CBD" w:themeFill="accent1" w:themeFillTint="99"/>
          </w:tcPr>
          <w:p w14:paraId="4DD0EADA" w14:textId="3B11163F" w:rsidR="000D085E" w:rsidRPr="00D238CD" w:rsidRDefault="000D085E" w:rsidP="00DF6F9D">
            <w:pPr>
              <w:spacing w:after="0"/>
              <w:jc w:val="center"/>
              <w:rPr>
                <w:b/>
                <w:bCs/>
                <w:noProof/>
                <w:sz w:val="20"/>
                <w:szCs w:val="20"/>
              </w:rPr>
            </w:pPr>
            <w:r w:rsidRPr="00D238CD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2576768" behindDoc="0" locked="0" layoutInCell="1" allowOverlap="1" wp14:anchorId="5A8EDB13" wp14:editId="70BB12BB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2000"/>
                  <wp:effectExtent l="0" t="0" r="0" b="6350"/>
                  <wp:wrapNone/>
                  <wp:docPr id="27358874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8565463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19" w:type="dxa"/>
            <w:shd w:val="clear" w:color="auto" w:fill="EE8CBD" w:themeFill="accent1" w:themeFillTint="99"/>
          </w:tcPr>
          <w:p w14:paraId="62CE986A" w14:textId="011BE416" w:rsidR="000D085E" w:rsidRPr="00D238CD" w:rsidRDefault="00790171" w:rsidP="00DF6F9D">
            <w:pPr>
              <w:spacing w:after="0"/>
              <w:jc w:val="center"/>
              <w:rPr>
                <w:b/>
                <w:bCs/>
                <w:noProof/>
                <w:sz w:val="20"/>
                <w:szCs w:val="20"/>
              </w:rPr>
            </w:pPr>
            <w:r w:rsidRPr="00D238CD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2578816" behindDoc="0" locked="0" layoutInCell="1" allowOverlap="1" wp14:anchorId="2609C349" wp14:editId="41F86157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2000"/>
                  <wp:effectExtent l="0" t="0" r="0" b="6350"/>
                  <wp:wrapNone/>
                  <wp:docPr id="133065393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8565463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19" w:type="dxa"/>
            <w:shd w:val="clear" w:color="auto" w:fill="EE8CBD" w:themeFill="accent1" w:themeFillTint="99"/>
          </w:tcPr>
          <w:p w14:paraId="2ABA17F0" w14:textId="67A8E28E" w:rsidR="000D085E" w:rsidRPr="00D238CD" w:rsidRDefault="00790171" w:rsidP="00DF6F9D">
            <w:pPr>
              <w:spacing w:after="0"/>
              <w:jc w:val="center"/>
              <w:rPr>
                <w:b/>
                <w:bCs/>
                <w:noProof/>
                <w:sz w:val="20"/>
                <w:szCs w:val="20"/>
              </w:rPr>
            </w:pPr>
            <w:r w:rsidRPr="00D238CD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2580864" behindDoc="0" locked="0" layoutInCell="1" allowOverlap="1" wp14:anchorId="5508598C" wp14:editId="00C2886D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2000"/>
                  <wp:effectExtent l="0" t="0" r="0" b="6350"/>
                  <wp:wrapNone/>
                  <wp:docPr id="46296016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8565463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22" w:type="dxa"/>
            <w:shd w:val="clear" w:color="auto" w:fill="EE8CBD" w:themeFill="accent1" w:themeFillTint="99"/>
          </w:tcPr>
          <w:p w14:paraId="40352E93" w14:textId="58FF6AEA" w:rsidR="000D085E" w:rsidRPr="00D238CD" w:rsidRDefault="00790171" w:rsidP="00DF6F9D">
            <w:pPr>
              <w:spacing w:after="0"/>
              <w:jc w:val="center"/>
              <w:rPr>
                <w:b/>
                <w:bCs/>
                <w:noProof/>
                <w:sz w:val="20"/>
                <w:szCs w:val="20"/>
              </w:rPr>
            </w:pPr>
            <w:r w:rsidRPr="00D238CD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2582912" behindDoc="0" locked="0" layoutInCell="1" allowOverlap="1" wp14:anchorId="59B5796F" wp14:editId="0EFFA751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2000"/>
                  <wp:effectExtent l="0" t="0" r="0" b="6350"/>
                  <wp:wrapNone/>
                  <wp:docPr id="23065998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8565463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90" w:type="dxa"/>
            <w:shd w:val="clear" w:color="auto" w:fill="F9D8E9" w:themeFill="accent1" w:themeFillTint="33"/>
          </w:tcPr>
          <w:p w14:paraId="534895D1" w14:textId="65DFF1D4" w:rsidR="000D085E" w:rsidRPr="00D238CD" w:rsidRDefault="00790171" w:rsidP="00DF6F9D">
            <w:pPr>
              <w:spacing w:after="0"/>
              <w:jc w:val="center"/>
              <w:rPr>
                <w:b/>
                <w:bCs/>
                <w:noProof/>
                <w:sz w:val="20"/>
                <w:szCs w:val="20"/>
              </w:rPr>
            </w:pPr>
            <w:r w:rsidRPr="00D238CD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2584960" behindDoc="0" locked="0" layoutInCell="1" allowOverlap="1" wp14:anchorId="5B4D4867" wp14:editId="513590C5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2000"/>
                  <wp:effectExtent l="0" t="0" r="0" b="6350"/>
                  <wp:wrapNone/>
                  <wp:docPr id="166030216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8565463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F65D08" w:rsidRPr="000118E9" w14:paraId="31A0BE61" w14:textId="77777777" w:rsidTr="00790171">
        <w:trPr>
          <w:trHeight w:val="680"/>
        </w:trPr>
        <w:tc>
          <w:tcPr>
            <w:tcW w:w="2118" w:type="dxa"/>
            <w:vAlign w:val="center"/>
          </w:tcPr>
          <w:p w14:paraId="0D659AA4" w14:textId="36A1DB6A" w:rsidR="00AE14DE" w:rsidRPr="00F65D08" w:rsidRDefault="00FE0DB6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F65D08">
              <w:rPr>
                <w:b/>
                <w:bCs/>
                <w:sz w:val="20"/>
                <w:szCs w:val="20"/>
              </w:rPr>
              <w:t>9.15</w:t>
            </w:r>
          </w:p>
        </w:tc>
        <w:tc>
          <w:tcPr>
            <w:tcW w:w="2118" w:type="dxa"/>
            <w:shd w:val="clear" w:color="auto" w:fill="EE8CBD" w:themeFill="accent1" w:themeFillTint="99"/>
            <w:vAlign w:val="center"/>
          </w:tcPr>
          <w:p w14:paraId="7B8BBD48" w14:textId="3CDAD708" w:rsidR="00415197" w:rsidRPr="00D238CD" w:rsidRDefault="00415197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855872" behindDoc="0" locked="0" layoutInCell="1" allowOverlap="1" wp14:anchorId="1542A4FC" wp14:editId="02717FA5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9200"/>
                  <wp:effectExtent l="0" t="0" r="0" b="0"/>
                  <wp:wrapNone/>
                  <wp:docPr id="87126957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1786146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DEA4173" w14:textId="021B6028" w:rsidR="00415197" w:rsidRPr="00D238CD" w:rsidRDefault="00415197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119" w:type="dxa"/>
            <w:shd w:val="clear" w:color="auto" w:fill="EE8CBD" w:themeFill="accent1" w:themeFillTint="99"/>
            <w:vAlign w:val="center"/>
          </w:tcPr>
          <w:p w14:paraId="6EDD9145" w14:textId="480FA7F6" w:rsidR="00AE14DE" w:rsidRPr="00D238CD" w:rsidRDefault="00790171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2587008" behindDoc="0" locked="0" layoutInCell="1" allowOverlap="1" wp14:anchorId="77308D3C" wp14:editId="22D5E2FB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9200"/>
                  <wp:effectExtent l="0" t="0" r="0" b="0"/>
                  <wp:wrapNone/>
                  <wp:docPr id="22732464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1786146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19" w:type="dxa"/>
            <w:shd w:val="clear" w:color="auto" w:fill="EE8CBD" w:themeFill="accent1" w:themeFillTint="99"/>
            <w:vAlign w:val="center"/>
          </w:tcPr>
          <w:p w14:paraId="451B029F" w14:textId="43798F7E" w:rsidR="00AE14DE" w:rsidRPr="00D238CD" w:rsidRDefault="00790171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2589056" behindDoc="0" locked="0" layoutInCell="1" allowOverlap="1" wp14:anchorId="2982B668" wp14:editId="4FC710A1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9200"/>
                  <wp:effectExtent l="0" t="0" r="0" b="0"/>
                  <wp:wrapNone/>
                  <wp:docPr id="111265236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1786146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22" w:type="dxa"/>
            <w:shd w:val="clear" w:color="auto" w:fill="EE8CBD" w:themeFill="accent1" w:themeFillTint="99"/>
            <w:vAlign w:val="center"/>
          </w:tcPr>
          <w:p w14:paraId="38405FA9" w14:textId="78B7F155" w:rsidR="00AE14DE" w:rsidRPr="00D238CD" w:rsidRDefault="00790171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2591104" behindDoc="0" locked="0" layoutInCell="1" allowOverlap="1" wp14:anchorId="43B252A0" wp14:editId="06CF0A34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9200"/>
                  <wp:effectExtent l="0" t="0" r="0" b="0"/>
                  <wp:wrapNone/>
                  <wp:docPr id="104016314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1786146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90" w:type="dxa"/>
            <w:shd w:val="clear" w:color="auto" w:fill="F9D8E9" w:themeFill="accent1" w:themeFillTint="33"/>
            <w:vAlign w:val="center"/>
          </w:tcPr>
          <w:p w14:paraId="18A29E54" w14:textId="1FD07072" w:rsidR="00AE14DE" w:rsidRPr="00D238CD" w:rsidRDefault="00C04435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2492800" behindDoc="0" locked="0" layoutInCell="1" allowOverlap="1" wp14:anchorId="1A76869B" wp14:editId="342CA279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5600"/>
                  <wp:effectExtent l="0" t="0" r="0" b="3175"/>
                  <wp:wrapNone/>
                  <wp:docPr id="41416509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4165098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5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F65D08" w:rsidRPr="000118E9" w14:paraId="4E6B2F22" w14:textId="77777777" w:rsidTr="00790171">
        <w:trPr>
          <w:trHeight w:val="680"/>
        </w:trPr>
        <w:tc>
          <w:tcPr>
            <w:tcW w:w="2118" w:type="dxa"/>
            <w:vAlign w:val="center"/>
          </w:tcPr>
          <w:p w14:paraId="7EB45C1C" w14:textId="1649E54D" w:rsidR="00AE14DE" w:rsidRPr="00F65D08" w:rsidRDefault="00FE0DB6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F65D08">
              <w:rPr>
                <w:b/>
                <w:bCs/>
                <w:sz w:val="20"/>
                <w:szCs w:val="20"/>
              </w:rPr>
              <w:t>9.</w:t>
            </w:r>
            <w:r w:rsidR="00E60687" w:rsidRPr="00F65D08">
              <w:rPr>
                <w:b/>
                <w:bCs/>
                <w:sz w:val="20"/>
                <w:szCs w:val="20"/>
              </w:rPr>
              <w:t>45</w:t>
            </w:r>
          </w:p>
        </w:tc>
        <w:tc>
          <w:tcPr>
            <w:tcW w:w="2118" w:type="dxa"/>
            <w:shd w:val="clear" w:color="auto" w:fill="BF94D8" w:themeFill="accent6" w:themeFillTint="99"/>
          </w:tcPr>
          <w:p w14:paraId="6A2E3089" w14:textId="4DFF63EB" w:rsidR="00AE14DE" w:rsidRPr="00F65D08" w:rsidRDefault="004C0E99" w:rsidP="00DF6F9D">
            <w:pPr>
              <w:spacing w:after="0"/>
              <w:jc w:val="center"/>
              <w:rPr>
                <w:b/>
                <w:bCs/>
                <w:sz w:val="16"/>
                <w:szCs w:val="16"/>
              </w:rPr>
            </w:pPr>
            <w:r w:rsidRPr="00D238CD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1282432" behindDoc="0" locked="0" layoutInCell="1" allowOverlap="1" wp14:anchorId="0F55E3F8" wp14:editId="35D6A6F0">
                  <wp:simplePos x="0" y="0"/>
                  <wp:positionH relativeFrom="margin">
                    <wp:align>center</wp:align>
                  </wp:positionH>
                  <wp:positionV relativeFrom="page">
                    <wp:align>center</wp:align>
                  </wp:positionV>
                  <wp:extent cx="543600" cy="432000"/>
                  <wp:effectExtent l="0" t="0" r="8890" b="6350"/>
                  <wp:wrapNone/>
                  <wp:docPr id="115922138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9795376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3600" cy="4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1D0EE9F" w14:textId="44D30EB7" w:rsidR="0053290C" w:rsidRPr="00F65D08" w:rsidRDefault="0053290C" w:rsidP="00DF6F9D">
            <w:pPr>
              <w:spacing w:after="0"/>
              <w:jc w:val="center"/>
              <w:rPr>
                <w:b/>
                <w:bCs/>
                <w:sz w:val="16"/>
                <w:szCs w:val="16"/>
              </w:rPr>
            </w:pPr>
          </w:p>
          <w:p w14:paraId="683EAC4F" w14:textId="239225AE" w:rsidR="0053290C" w:rsidRPr="00F65D08" w:rsidRDefault="0053290C" w:rsidP="00DF6F9D">
            <w:pPr>
              <w:spacing w:after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119" w:type="dxa"/>
            <w:shd w:val="clear" w:color="auto" w:fill="BF94D8" w:themeFill="accent6" w:themeFillTint="99"/>
          </w:tcPr>
          <w:p w14:paraId="12B795C9" w14:textId="04E36988" w:rsidR="00AE14DE" w:rsidRPr="00D238CD" w:rsidRDefault="005D5B90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2598272" behindDoc="0" locked="0" layoutInCell="1" allowOverlap="1" wp14:anchorId="017C710B" wp14:editId="5EDF673B">
                  <wp:simplePos x="4314825" y="2314575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36400" cy="446400"/>
                  <wp:effectExtent l="0" t="0" r="0" b="0"/>
                  <wp:wrapNone/>
                  <wp:docPr id="494570734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6400" cy="446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119" w:type="dxa"/>
            <w:shd w:val="clear" w:color="auto" w:fill="BF94D8" w:themeFill="accent6" w:themeFillTint="99"/>
          </w:tcPr>
          <w:p w14:paraId="3D5505E9" w14:textId="2E7FDB9F" w:rsidR="00AE14DE" w:rsidRPr="00D238CD" w:rsidRDefault="00D43559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2566528" behindDoc="0" locked="0" layoutInCell="1" allowOverlap="1" wp14:anchorId="1E82842E" wp14:editId="0078D02B">
                  <wp:simplePos x="0" y="0"/>
                  <wp:positionH relativeFrom="margin">
                    <wp:align>center</wp:align>
                  </wp:positionH>
                  <wp:positionV relativeFrom="page">
                    <wp:align>center</wp:align>
                  </wp:positionV>
                  <wp:extent cx="543600" cy="432000"/>
                  <wp:effectExtent l="0" t="0" r="8890" b="6350"/>
                  <wp:wrapNone/>
                  <wp:docPr id="185592750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9795376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3600" cy="4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22" w:type="dxa"/>
            <w:shd w:val="clear" w:color="auto" w:fill="BF94D8" w:themeFill="accent6" w:themeFillTint="99"/>
            <w:vAlign w:val="center"/>
          </w:tcPr>
          <w:p w14:paraId="01D087DA" w14:textId="43B53A21" w:rsidR="00AE14DE" w:rsidRPr="00D238CD" w:rsidRDefault="00D43559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2600320" behindDoc="0" locked="0" layoutInCell="1" allowOverlap="1" wp14:anchorId="1A83D7D6" wp14:editId="2ED019C1">
                  <wp:simplePos x="0" y="0"/>
                  <wp:positionH relativeFrom="margin">
                    <wp:align>center</wp:align>
                  </wp:positionH>
                  <wp:positionV relativeFrom="page">
                    <wp:align>center</wp:align>
                  </wp:positionV>
                  <wp:extent cx="543600" cy="432000"/>
                  <wp:effectExtent l="0" t="0" r="8890" b="6350"/>
                  <wp:wrapNone/>
                  <wp:docPr id="65152716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9795376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3600" cy="4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90" w:type="dxa"/>
            <w:shd w:val="clear" w:color="auto" w:fill="BF94D8" w:themeFill="accent6" w:themeFillTint="99"/>
          </w:tcPr>
          <w:p w14:paraId="37F85F42" w14:textId="1FAF5798" w:rsidR="00AE14DE" w:rsidRPr="00D238CD" w:rsidRDefault="00331F1B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2614656" behindDoc="0" locked="0" layoutInCell="1" allowOverlap="1" wp14:anchorId="24C03085" wp14:editId="10300905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36400" cy="446400"/>
                  <wp:effectExtent l="0" t="0" r="0" b="0"/>
                  <wp:wrapNone/>
                  <wp:docPr id="597122784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6400" cy="446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B0460" w:rsidRPr="00D238CD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0889216" behindDoc="0" locked="0" layoutInCell="1" allowOverlap="1" wp14:anchorId="6C3DA0B6" wp14:editId="7C28883C">
                  <wp:simplePos x="0" y="0"/>
                  <wp:positionH relativeFrom="column">
                    <wp:posOffset>8000422</wp:posOffset>
                  </wp:positionH>
                  <wp:positionV relativeFrom="page">
                    <wp:posOffset>2442949</wp:posOffset>
                  </wp:positionV>
                  <wp:extent cx="514800" cy="453600"/>
                  <wp:effectExtent l="0" t="0" r="0" b="3810"/>
                  <wp:wrapNone/>
                  <wp:docPr id="1741983757" name="Picture 1" descr="Art Clipart Images - Free Download on Freepi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Art Clipart Images - Free Download on Freepi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800" cy="453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F65D08" w:rsidRPr="000118E9" w14:paraId="2347F224" w14:textId="77777777" w:rsidTr="00790171">
        <w:trPr>
          <w:trHeight w:val="680"/>
        </w:trPr>
        <w:tc>
          <w:tcPr>
            <w:tcW w:w="2118" w:type="dxa"/>
            <w:vAlign w:val="center"/>
          </w:tcPr>
          <w:p w14:paraId="00FC1920" w14:textId="45DF1E31" w:rsidR="00AE14DE" w:rsidRPr="00F65D08" w:rsidRDefault="00AE14DE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F65D08">
              <w:rPr>
                <w:b/>
                <w:bCs/>
                <w:sz w:val="20"/>
                <w:szCs w:val="20"/>
              </w:rPr>
              <w:t>10.45</w:t>
            </w:r>
          </w:p>
        </w:tc>
        <w:tc>
          <w:tcPr>
            <w:tcW w:w="2118" w:type="dxa"/>
            <w:shd w:val="clear" w:color="auto" w:fill="FFFF00"/>
            <w:vAlign w:val="center"/>
          </w:tcPr>
          <w:p w14:paraId="0250AEF7" w14:textId="2FA50C89" w:rsidR="00116ADB" w:rsidRPr="00D238CD" w:rsidRDefault="00116ADB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2207104" behindDoc="0" locked="0" layoutInCell="1" allowOverlap="1" wp14:anchorId="5E304F25" wp14:editId="1EE3B4F4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24800"/>
                  <wp:effectExtent l="0" t="0" r="0" b="0"/>
                  <wp:wrapNone/>
                  <wp:docPr id="169419167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94191678" name="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24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25C9812" w14:textId="4CE3DBFA" w:rsidR="00AE14DE" w:rsidRPr="00D238CD" w:rsidRDefault="00AE14DE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119" w:type="dxa"/>
            <w:shd w:val="clear" w:color="auto" w:fill="FFFF00"/>
            <w:vAlign w:val="center"/>
          </w:tcPr>
          <w:p w14:paraId="1542D444" w14:textId="437524B9" w:rsidR="00AE14DE" w:rsidRPr="00D238CD" w:rsidRDefault="00116ADB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2225536" behindDoc="0" locked="0" layoutInCell="1" allowOverlap="1" wp14:anchorId="39710A27" wp14:editId="57C8BB9C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24800"/>
                  <wp:effectExtent l="0" t="0" r="0" b="0"/>
                  <wp:wrapNone/>
                  <wp:docPr id="82663497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94191678" name="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24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119" w:type="dxa"/>
            <w:shd w:val="clear" w:color="auto" w:fill="FFFF00"/>
            <w:vAlign w:val="center"/>
          </w:tcPr>
          <w:p w14:paraId="3FD5FEF5" w14:textId="242E54D3" w:rsidR="00AE14DE" w:rsidRPr="00D238CD" w:rsidRDefault="00116ADB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2243968" behindDoc="0" locked="0" layoutInCell="1" allowOverlap="1" wp14:anchorId="0444897F" wp14:editId="33F73C46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24800"/>
                  <wp:effectExtent l="0" t="0" r="0" b="0"/>
                  <wp:wrapNone/>
                  <wp:docPr id="118224733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94191678" name="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24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322" w:type="dxa"/>
            <w:shd w:val="clear" w:color="auto" w:fill="FFFF00"/>
            <w:vAlign w:val="center"/>
          </w:tcPr>
          <w:p w14:paraId="0FA2D712" w14:textId="6F00AF1E" w:rsidR="00AE14DE" w:rsidRPr="00D238CD" w:rsidRDefault="00116ADB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2262400" behindDoc="0" locked="0" layoutInCell="1" allowOverlap="1" wp14:anchorId="14E99D96" wp14:editId="36E6166E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24800"/>
                  <wp:effectExtent l="0" t="0" r="0" b="0"/>
                  <wp:wrapNone/>
                  <wp:docPr id="101957493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94191678" name="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24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190" w:type="dxa"/>
            <w:shd w:val="clear" w:color="auto" w:fill="FFFF00"/>
            <w:vAlign w:val="center"/>
          </w:tcPr>
          <w:p w14:paraId="75218DC0" w14:textId="69DCC96D" w:rsidR="00AE14DE" w:rsidRPr="00D238CD" w:rsidRDefault="00116ADB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2280832" behindDoc="0" locked="0" layoutInCell="1" allowOverlap="1" wp14:anchorId="2CABD752" wp14:editId="3D566825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24800"/>
                  <wp:effectExtent l="0" t="0" r="0" b="0"/>
                  <wp:wrapNone/>
                  <wp:docPr id="137543928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94191678" name="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24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65D08" w:rsidRPr="000118E9" w14:paraId="610CE192" w14:textId="77777777" w:rsidTr="00790171">
        <w:trPr>
          <w:trHeight w:val="680"/>
        </w:trPr>
        <w:tc>
          <w:tcPr>
            <w:tcW w:w="2118" w:type="dxa"/>
            <w:vAlign w:val="center"/>
          </w:tcPr>
          <w:p w14:paraId="1A211E6E" w14:textId="213D973D" w:rsidR="00AE14DE" w:rsidRPr="00F65D08" w:rsidRDefault="00AE14DE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F65D08">
              <w:rPr>
                <w:b/>
                <w:bCs/>
                <w:sz w:val="20"/>
                <w:szCs w:val="20"/>
              </w:rPr>
              <w:t>11.05</w:t>
            </w:r>
          </w:p>
        </w:tc>
        <w:tc>
          <w:tcPr>
            <w:tcW w:w="2118" w:type="dxa"/>
            <w:shd w:val="clear" w:color="auto" w:fill="BF94D8" w:themeFill="accent6" w:themeFillTint="99"/>
            <w:vAlign w:val="center"/>
          </w:tcPr>
          <w:p w14:paraId="2F03216B" w14:textId="188B83FA" w:rsidR="00AE14DE" w:rsidRPr="00D238CD" w:rsidRDefault="00C56F95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F65D08">
              <w:rPr>
                <w:b/>
                <w:bCs/>
                <w:noProof/>
                <w:sz w:val="16"/>
                <w:szCs w:val="16"/>
              </w:rPr>
              <w:drawing>
                <wp:anchor distT="0" distB="0" distL="114300" distR="114300" simplePos="0" relativeHeight="252524544" behindDoc="0" locked="0" layoutInCell="1" allowOverlap="1" wp14:anchorId="6D44603D" wp14:editId="40B00FAE">
                  <wp:simplePos x="0" y="0"/>
                  <wp:positionH relativeFrom="margin">
                    <wp:align>center</wp:align>
                  </wp:positionH>
                  <wp:positionV relativeFrom="page">
                    <wp:align>center</wp:align>
                  </wp:positionV>
                  <wp:extent cx="529200" cy="432000"/>
                  <wp:effectExtent l="0" t="0" r="4445" b="6350"/>
                  <wp:wrapNone/>
                  <wp:docPr id="2069256810" name="Picture 1" descr="A green book and a black text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69256810" name="Picture 1" descr="A green book and a black text&#10;&#10;AI-generated content may be incorrect.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9200" cy="4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3992327" w14:textId="73B59CA3" w:rsidR="00C42ECA" w:rsidRPr="00D238CD" w:rsidRDefault="00C42ECA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119" w:type="dxa"/>
            <w:shd w:val="clear" w:color="auto" w:fill="BF94D8" w:themeFill="accent6" w:themeFillTint="99"/>
            <w:vAlign w:val="center"/>
          </w:tcPr>
          <w:p w14:paraId="24E643B2" w14:textId="030FBB64" w:rsidR="00A36319" w:rsidRPr="00D238CD" w:rsidRDefault="00043CF6" w:rsidP="00DF6F9D">
            <w:pPr>
              <w:spacing w:after="0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2620800" behindDoc="0" locked="0" layoutInCell="1" allowOverlap="1" wp14:anchorId="0D94942B" wp14:editId="6326B2DF">
                  <wp:simplePos x="4695825" y="3190875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486000" cy="450000"/>
                  <wp:effectExtent l="0" t="0" r="0" b="7620"/>
                  <wp:wrapNone/>
                  <wp:docPr id="151221015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12210155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6000" cy="45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119" w:type="dxa"/>
            <w:shd w:val="clear" w:color="auto" w:fill="BF94D8" w:themeFill="accent6" w:themeFillTint="99"/>
            <w:vAlign w:val="center"/>
          </w:tcPr>
          <w:p w14:paraId="30BFC3CE" w14:textId="543E9E7A" w:rsidR="00AE14DE" w:rsidRPr="00D238CD" w:rsidRDefault="00D43559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2533760" behindDoc="0" locked="0" layoutInCell="1" allowOverlap="1" wp14:anchorId="556AC3DF" wp14:editId="79DD7A77">
                  <wp:simplePos x="0" y="0"/>
                  <wp:positionH relativeFrom="margin">
                    <wp:align>center</wp:align>
                  </wp:positionH>
                  <wp:positionV relativeFrom="page">
                    <wp:align>center</wp:align>
                  </wp:positionV>
                  <wp:extent cx="529200" cy="432000"/>
                  <wp:effectExtent l="0" t="0" r="4445" b="6350"/>
                  <wp:wrapNone/>
                  <wp:docPr id="244495176" name="Picture 1" descr="A green book and a black text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4495176" name="Picture 1" descr="A green book and a black text&#10;&#10;AI-generated content may be incorrect.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9200" cy="4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623C6" w:rsidRPr="00D238CD">
              <w:rPr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322" w:type="dxa"/>
            <w:shd w:val="clear" w:color="auto" w:fill="BF94D8" w:themeFill="accent6" w:themeFillTint="99"/>
            <w:vAlign w:val="center"/>
          </w:tcPr>
          <w:p w14:paraId="47C77BE5" w14:textId="24B969AF" w:rsidR="009905A2" w:rsidRPr="00D238CD" w:rsidRDefault="00D43559" w:rsidP="00DF6F9D">
            <w:pPr>
              <w:spacing w:after="0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2602368" behindDoc="0" locked="0" layoutInCell="1" allowOverlap="1" wp14:anchorId="78182D78" wp14:editId="26C1F4EA">
                  <wp:simplePos x="0" y="0"/>
                  <wp:positionH relativeFrom="margin">
                    <wp:align>center</wp:align>
                  </wp:positionH>
                  <wp:positionV relativeFrom="page">
                    <wp:align>center</wp:align>
                  </wp:positionV>
                  <wp:extent cx="529200" cy="432000"/>
                  <wp:effectExtent l="0" t="0" r="4445" b="6350"/>
                  <wp:wrapNone/>
                  <wp:docPr id="1666546117" name="Picture 1" descr="A green book and a black text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4495176" name="Picture 1" descr="A green book and a black text&#10;&#10;AI-generated content may be incorrect.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9200" cy="4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90" w:type="dxa"/>
            <w:shd w:val="clear" w:color="auto" w:fill="BF94D8" w:themeFill="accent6" w:themeFillTint="99"/>
            <w:vAlign w:val="center"/>
          </w:tcPr>
          <w:p w14:paraId="4AE8D3A9" w14:textId="2E561E44" w:rsidR="00AE14DE" w:rsidRPr="00D238CD" w:rsidRDefault="009C7564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noProof/>
                <w:sz w:val="24"/>
                <w:szCs w:val="24"/>
              </w:rPr>
              <w:drawing>
                <wp:anchor distT="0" distB="0" distL="114300" distR="114300" simplePos="0" relativeHeight="252616704" behindDoc="0" locked="0" layoutInCell="1" allowOverlap="1" wp14:anchorId="2837FB7D" wp14:editId="579E50F5">
                  <wp:simplePos x="0" y="0"/>
                  <wp:positionH relativeFrom="column">
                    <wp:posOffset>9525</wp:posOffset>
                  </wp:positionH>
                  <wp:positionV relativeFrom="page">
                    <wp:posOffset>2540</wp:posOffset>
                  </wp:positionV>
                  <wp:extent cx="543560" cy="431800"/>
                  <wp:effectExtent l="0" t="0" r="8890" b="6350"/>
                  <wp:wrapNone/>
                  <wp:docPr id="1984990627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3560" cy="4318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2618752" behindDoc="0" locked="0" layoutInCell="1" allowOverlap="1" wp14:anchorId="60B723A6" wp14:editId="547E0253">
                  <wp:simplePos x="0" y="0"/>
                  <wp:positionH relativeFrom="column">
                    <wp:posOffset>647700</wp:posOffset>
                  </wp:positionH>
                  <wp:positionV relativeFrom="page">
                    <wp:posOffset>4445</wp:posOffset>
                  </wp:positionV>
                  <wp:extent cx="539750" cy="434975"/>
                  <wp:effectExtent l="0" t="0" r="0" b="3175"/>
                  <wp:wrapNone/>
                  <wp:docPr id="95227753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9750" cy="4349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F65D08" w:rsidRPr="000118E9" w14:paraId="306256B7" w14:textId="77777777" w:rsidTr="00790171">
        <w:trPr>
          <w:trHeight w:val="680"/>
        </w:trPr>
        <w:tc>
          <w:tcPr>
            <w:tcW w:w="2118" w:type="dxa"/>
            <w:vAlign w:val="center"/>
          </w:tcPr>
          <w:p w14:paraId="46367C73" w14:textId="56EA0189" w:rsidR="00AE14DE" w:rsidRPr="00F65D08" w:rsidRDefault="00AE14DE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F65D08">
              <w:rPr>
                <w:b/>
                <w:bCs/>
                <w:sz w:val="20"/>
                <w:szCs w:val="20"/>
              </w:rPr>
              <w:t>12.</w:t>
            </w:r>
            <w:r w:rsidR="00E60687" w:rsidRPr="00F65D08">
              <w:rPr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2118" w:type="dxa"/>
            <w:shd w:val="clear" w:color="auto" w:fill="FFFF00"/>
            <w:vAlign w:val="center"/>
          </w:tcPr>
          <w:p w14:paraId="581009B5" w14:textId="12823EED" w:rsidR="00B100F6" w:rsidRPr="00D238CD" w:rsidRDefault="00E60687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904000" behindDoc="0" locked="0" layoutInCell="1" allowOverlap="1" wp14:anchorId="656C7615" wp14:editId="7A86F716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5600"/>
                  <wp:effectExtent l="0" t="0" r="0" b="3175"/>
                  <wp:wrapNone/>
                  <wp:docPr id="56376246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892564" name="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5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3511C86" w14:textId="18EE4A03" w:rsidR="00AE14DE" w:rsidRPr="00D238CD" w:rsidRDefault="00AE14DE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119" w:type="dxa"/>
            <w:shd w:val="clear" w:color="auto" w:fill="FFFF00"/>
            <w:vAlign w:val="center"/>
          </w:tcPr>
          <w:p w14:paraId="49C004DD" w14:textId="47461D40" w:rsidR="00AE14DE" w:rsidRPr="00D238CD" w:rsidRDefault="00E60687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937792" behindDoc="0" locked="0" layoutInCell="1" allowOverlap="1" wp14:anchorId="689E0A85" wp14:editId="3540303A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5600"/>
                  <wp:effectExtent l="0" t="0" r="0" b="3175"/>
                  <wp:wrapNone/>
                  <wp:docPr id="147121322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892564" name="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5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119" w:type="dxa"/>
            <w:shd w:val="clear" w:color="auto" w:fill="FFFF00"/>
            <w:vAlign w:val="center"/>
          </w:tcPr>
          <w:p w14:paraId="6687775D" w14:textId="488CD87F" w:rsidR="00AE14DE" w:rsidRPr="00D238CD" w:rsidRDefault="00E60687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970560" behindDoc="0" locked="0" layoutInCell="1" allowOverlap="1" wp14:anchorId="347697C0" wp14:editId="6238B9E3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5600"/>
                  <wp:effectExtent l="0" t="0" r="0" b="3175"/>
                  <wp:wrapNone/>
                  <wp:docPr id="127339512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892564" name="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5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322" w:type="dxa"/>
            <w:shd w:val="clear" w:color="auto" w:fill="FFFF00"/>
            <w:vAlign w:val="center"/>
          </w:tcPr>
          <w:p w14:paraId="75FB05E5" w14:textId="4B06ED65" w:rsidR="00AE14DE" w:rsidRPr="00D238CD" w:rsidRDefault="00E60687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2003328" behindDoc="0" locked="0" layoutInCell="1" allowOverlap="1" wp14:anchorId="3EDA097A" wp14:editId="4A0CA592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5600"/>
                  <wp:effectExtent l="0" t="0" r="0" b="3175"/>
                  <wp:wrapNone/>
                  <wp:docPr id="96514393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892564" name="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5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190" w:type="dxa"/>
            <w:shd w:val="clear" w:color="auto" w:fill="FFFF00"/>
            <w:vAlign w:val="center"/>
          </w:tcPr>
          <w:p w14:paraId="3A1E1D99" w14:textId="7F581CAB" w:rsidR="00AE14DE" w:rsidRPr="00D238CD" w:rsidRDefault="00E60687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536384" behindDoc="0" locked="0" layoutInCell="1" allowOverlap="1" wp14:anchorId="06C93C38" wp14:editId="32F5267C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5600"/>
                  <wp:effectExtent l="0" t="0" r="0" b="3175"/>
                  <wp:wrapNone/>
                  <wp:docPr id="5089256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892564" name="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5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65D08" w:rsidRPr="000118E9" w14:paraId="4BF6D7CE" w14:textId="77777777" w:rsidTr="00790171">
        <w:trPr>
          <w:trHeight w:val="680"/>
        </w:trPr>
        <w:tc>
          <w:tcPr>
            <w:tcW w:w="2118" w:type="dxa"/>
            <w:vAlign w:val="center"/>
          </w:tcPr>
          <w:p w14:paraId="47A5860B" w14:textId="14706914" w:rsidR="00AE14DE" w:rsidRPr="00F65D08" w:rsidRDefault="00AE14DE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F65D08">
              <w:rPr>
                <w:b/>
                <w:bCs/>
                <w:sz w:val="20"/>
                <w:szCs w:val="20"/>
              </w:rPr>
              <w:t>12.</w:t>
            </w:r>
            <w:r w:rsidR="00E60687" w:rsidRPr="00F65D08">
              <w:rPr>
                <w:b/>
                <w:bCs/>
                <w:sz w:val="20"/>
                <w:szCs w:val="20"/>
              </w:rPr>
              <w:t>25</w:t>
            </w:r>
          </w:p>
        </w:tc>
        <w:tc>
          <w:tcPr>
            <w:tcW w:w="2118" w:type="dxa"/>
            <w:shd w:val="clear" w:color="auto" w:fill="FFFF00"/>
            <w:vAlign w:val="center"/>
          </w:tcPr>
          <w:p w14:paraId="321084A1" w14:textId="0DDBAB3B" w:rsidR="00415197" w:rsidRPr="00D238CD" w:rsidRDefault="00E60687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2037120" behindDoc="0" locked="0" layoutInCell="1" allowOverlap="1" wp14:anchorId="7305D24C" wp14:editId="2687FD49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9200"/>
                  <wp:effectExtent l="0" t="0" r="0" b="0"/>
                  <wp:wrapNone/>
                  <wp:docPr id="210453091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04530917" name=""/>
                          <pic:cNvPicPr/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4142C7D" w14:textId="3184467E" w:rsidR="00AE14DE" w:rsidRPr="00D238CD" w:rsidRDefault="00AE14DE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119" w:type="dxa"/>
            <w:shd w:val="clear" w:color="auto" w:fill="FFFF00"/>
            <w:vAlign w:val="center"/>
          </w:tcPr>
          <w:p w14:paraId="04FB7EBF" w14:textId="28BDE3AD" w:rsidR="00AE14DE" w:rsidRPr="00D238CD" w:rsidRDefault="00E60687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2069888" behindDoc="0" locked="0" layoutInCell="1" allowOverlap="1" wp14:anchorId="55C1288C" wp14:editId="7730CF27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9200"/>
                  <wp:effectExtent l="0" t="0" r="0" b="0"/>
                  <wp:wrapNone/>
                  <wp:docPr id="201433225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04530917" name=""/>
                          <pic:cNvPicPr/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119" w:type="dxa"/>
            <w:shd w:val="clear" w:color="auto" w:fill="FFFF00"/>
            <w:vAlign w:val="center"/>
          </w:tcPr>
          <w:p w14:paraId="3F3A15DE" w14:textId="1C7808C0" w:rsidR="00AE14DE" w:rsidRPr="00D238CD" w:rsidRDefault="00E60687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2123136" behindDoc="0" locked="0" layoutInCell="1" allowOverlap="1" wp14:anchorId="463955E8" wp14:editId="3E7059C6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9200"/>
                  <wp:effectExtent l="0" t="0" r="0" b="0"/>
                  <wp:wrapNone/>
                  <wp:docPr id="180172584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04530917" name=""/>
                          <pic:cNvPicPr/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322" w:type="dxa"/>
            <w:shd w:val="clear" w:color="auto" w:fill="FFFF00"/>
            <w:vAlign w:val="center"/>
          </w:tcPr>
          <w:p w14:paraId="3265AD22" w14:textId="24E622C2" w:rsidR="00AE14DE" w:rsidRPr="00D238CD" w:rsidRDefault="00E60687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2155904" behindDoc="0" locked="0" layoutInCell="1" allowOverlap="1" wp14:anchorId="72DA2A5B" wp14:editId="603077CA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9200"/>
                  <wp:effectExtent l="0" t="0" r="0" b="0"/>
                  <wp:wrapNone/>
                  <wp:docPr id="205287170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04530917" name=""/>
                          <pic:cNvPicPr/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190" w:type="dxa"/>
            <w:shd w:val="clear" w:color="auto" w:fill="FFFF00"/>
            <w:vAlign w:val="center"/>
          </w:tcPr>
          <w:p w14:paraId="01AFAFC5" w14:textId="375F13A8" w:rsidR="00AE14DE" w:rsidRPr="00D238CD" w:rsidRDefault="00E60687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2188672" behindDoc="0" locked="0" layoutInCell="1" allowOverlap="1" wp14:anchorId="73B26F13" wp14:editId="2BE3E0B6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9200"/>
                  <wp:effectExtent l="0" t="0" r="0" b="0"/>
                  <wp:wrapNone/>
                  <wp:docPr id="209072395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04530917" name=""/>
                          <pic:cNvPicPr/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65D08" w:rsidRPr="000118E9" w14:paraId="61E59883" w14:textId="77777777" w:rsidTr="00790171">
        <w:trPr>
          <w:trHeight w:val="680"/>
        </w:trPr>
        <w:tc>
          <w:tcPr>
            <w:tcW w:w="2118" w:type="dxa"/>
            <w:vAlign w:val="center"/>
          </w:tcPr>
          <w:p w14:paraId="57C1DF5D" w14:textId="56A4E607" w:rsidR="00AE14DE" w:rsidRPr="00F65D08" w:rsidRDefault="00AE14DE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F65D08">
              <w:rPr>
                <w:b/>
                <w:bCs/>
                <w:sz w:val="20"/>
                <w:szCs w:val="20"/>
              </w:rPr>
              <w:t>1.00</w:t>
            </w:r>
          </w:p>
        </w:tc>
        <w:tc>
          <w:tcPr>
            <w:tcW w:w="2118" w:type="dxa"/>
            <w:shd w:val="clear" w:color="auto" w:fill="EE8CBD" w:themeFill="accent1" w:themeFillTint="99"/>
            <w:vAlign w:val="center"/>
          </w:tcPr>
          <w:p w14:paraId="0E09C1B1" w14:textId="6E7E468A" w:rsidR="0053290C" w:rsidRPr="00D238CD" w:rsidRDefault="00E60687" w:rsidP="00DF6F9D">
            <w:pPr>
              <w:spacing w:after="0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2323840" behindDoc="0" locked="0" layoutInCell="1" allowOverlap="1" wp14:anchorId="7E28BD0F" wp14:editId="15B7166C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32800" cy="432000"/>
                  <wp:effectExtent l="0" t="0" r="635" b="6350"/>
                  <wp:wrapNone/>
                  <wp:docPr id="59897921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1786146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2800" cy="4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3A2E859" w14:textId="4923B49D" w:rsidR="0053290C" w:rsidRPr="00D238CD" w:rsidRDefault="0053290C" w:rsidP="00DF6F9D">
            <w:pPr>
              <w:spacing w:after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119" w:type="dxa"/>
            <w:shd w:val="clear" w:color="auto" w:fill="EE8CBD" w:themeFill="accent1" w:themeFillTint="99"/>
            <w:vAlign w:val="center"/>
          </w:tcPr>
          <w:p w14:paraId="5BB877F2" w14:textId="728FCD83" w:rsidR="00AE14DE" w:rsidRPr="00D238CD" w:rsidRDefault="00E60687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2364800" behindDoc="0" locked="0" layoutInCell="1" allowOverlap="1" wp14:anchorId="4322F671" wp14:editId="6AFD6275">
                  <wp:simplePos x="0" y="0"/>
                  <wp:positionH relativeFrom="column">
                    <wp:posOffset>327660</wp:posOffset>
                  </wp:positionH>
                  <wp:positionV relativeFrom="paragraph">
                    <wp:posOffset>-6985</wp:posOffset>
                  </wp:positionV>
                  <wp:extent cx="540000" cy="439200"/>
                  <wp:effectExtent l="0" t="0" r="0" b="0"/>
                  <wp:wrapNone/>
                  <wp:docPr id="138919550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1786146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19" w:type="dxa"/>
            <w:shd w:val="clear" w:color="auto" w:fill="EE8CBD" w:themeFill="accent1" w:themeFillTint="99"/>
            <w:vAlign w:val="center"/>
          </w:tcPr>
          <w:p w14:paraId="4EDE620B" w14:textId="408DB099" w:rsidR="00AE14DE" w:rsidRPr="00D238CD" w:rsidRDefault="00E60687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2405760" behindDoc="0" locked="0" layoutInCell="1" allowOverlap="1" wp14:anchorId="30A6994C" wp14:editId="738C5DF5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9200"/>
                  <wp:effectExtent l="0" t="0" r="0" b="0"/>
                  <wp:wrapNone/>
                  <wp:docPr id="144871735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1786146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22" w:type="dxa"/>
            <w:shd w:val="clear" w:color="auto" w:fill="EE8CBD" w:themeFill="accent1" w:themeFillTint="99"/>
            <w:vAlign w:val="center"/>
          </w:tcPr>
          <w:p w14:paraId="446425C0" w14:textId="16F852C3" w:rsidR="00AE14DE" w:rsidRPr="00D238CD" w:rsidRDefault="00E60687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2446720" behindDoc="0" locked="0" layoutInCell="1" allowOverlap="1" wp14:anchorId="3F051CD3" wp14:editId="642827D1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9200"/>
                  <wp:effectExtent l="0" t="0" r="0" b="0"/>
                  <wp:wrapNone/>
                  <wp:docPr id="68552614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1786146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36319" w:rsidRPr="00D238CD">
              <w:rPr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190" w:type="dxa"/>
            <w:shd w:val="clear" w:color="auto" w:fill="EE8CBD" w:themeFill="accent1" w:themeFillTint="99"/>
            <w:vAlign w:val="center"/>
          </w:tcPr>
          <w:p w14:paraId="510903DA" w14:textId="5853D1FF" w:rsidR="00AE14DE" w:rsidRPr="00D238CD" w:rsidRDefault="00E60687" w:rsidP="00DF6F9D">
            <w:pPr>
              <w:spacing w:after="0"/>
              <w:jc w:val="right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2487680" behindDoc="0" locked="0" layoutInCell="1" allowOverlap="1" wp14:anchorId="548D9939" wp14:editId="48C261A1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9200"/>
                  <wp:effectExtent l="0" t="0" r="0" b="0"/>
                  <wp:wrapNone/>
                  <wp:docPr id="49771273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1786146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F65D08" w:rsidRPr="000118E9" w14:paraId="6A8C01C2" w14:textId="77777777" w:rsidTr="00790171">
        <w:trPr>
          <w:trHeight w:val="680"/>
        </w:trPr>
        <w:tc>
          <w:tcPr>
            <w:tcW w:w="2118" w:type="dxa"/>
            <w:vAlign w:val="center"/>
          </w:tcPr>
          <w:p w14:paraId="4018BD05" w14:textId="356422DF" w:rsidR="00AE14DE" w:rsidRPr="00F65D08" w:rsidRDefault="00596740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F65D08">
              <w:rPr>
                <w:b/>
                <w:bCs/>
                <w:sz w:val="20"/>
                <w:szCs w:val="20"/>
              </w:rPr>
              <w:t>1.10</w:t>
            </w:r>
          </w:p>
        </w:tc>
        <w:tc>
          <w:tcPr>
            <w:tcW w:w="2118" w:type="dxa"/>
            <w:shd w:val="clear" w:color="auto" w:fill="BF94D8" w:themeFill="accent6" w:themeFillTint="99"/>
            <w:vAlign w:val="center"/>
          </w:tcPr>
          <w:p w14:paraId="10184415" w14:textId="60CDC478" w:rsidR="00AE14DE" w:rsidRPr="00D238CD" w:rsidRDefault="00E96F21" w:rsidP="00E96F21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2597248" behindDoc="0" locked="0" layoutInCell="1" allowOverlap="1" wp14:anchorId="0F5A90EB" wp14:editId="23837F7E">
                  <wp:simplePos x="2971800" y="4943475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29200" cy="432000"/>
                  <wp:effectExtent l="0" t="0" r="4445" b="6350"/>
                  <wp:wrapNone/>
                  <wp:docPr id="32881411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9200" cy="432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119" w:type="dxa"/>
            <w:shd w:val="clear" w:color="auto" w:fill="BF94D8" w:themeFill="accent6" w:themeFillTint="99"/>
            <w:vAlign w:val="center"/>
          </w:tcPr>
          <w:p w14:paraId="0DF89640" w14:textId="7F317F26" w:rsidR="00AE14DE" w:rsidRPr="00D238CD" w:rsidRDefault="005D5B90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2547072" behindDoc="0" locked="0" layoutInCell="1" allowOverlap="1" wp14:anchorId="28640809" wp14:editId="55701AD6">
                  <wp:simplePos x="0" y="0"/>
                  <wp:positionH relativeFrom="margin">
                    <wp:align>center</wp:align>
                  </wp:positionH>
                  <wp:positionV relativeFrom="page">
                    <wp:align>center</wp:align>
                  </wp:positionV>
                  <wp:extent cx="522000" cy="432000"/>
                  <wp:effectExtent l="0" t="0" r="0" b="6350"/>
                  <wp:wrapNone/>
                  <wp:docPr id="1680437970" name="Picture 1" descr="A close-up of a painting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80437970" name="Picture 1" descr="A close-up of a painting&#10;&#10;AI-generated content may be incorrect."/>
                          <pic:cNvPicPr/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2000" cy="4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19" w:type="dxa"/>
            <w:shd w:val="clear" w:color="auto" w:fill="BF94D8" w:themeFill="accent6" w:themeFillTint="99"/>
            <w:vAlign w:val="center"/>
          </w:tcPr>
          <w:p w14:paraId="14A8C6B5" w14:textId="1E364FC5" w:rsidR="00AE14DE" w:rsidRPr="00D238CD" w:rsidRDefault="00D43559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209728" behindDoc="0" locked="0" layoutInCell="1" allowOverlap="1" wp14:anchorId="793F1086" wp14:editId="40ECBF35">
                  <wp:simplePos x="0" y="0"/>
                  <wp:positionH relativeFrom="margin">
                    <wp:align>center</wp:align>
                  </wp:positionH>
                  <wp:positionV relativeFrom="page">
                    <wp:align>center</wp:align>
                  </wp:positionV>
                  <wp:extent cx="540000" cy="432000"/>
                  <wp:effectExtent l="0" t="0" r="0" b="6350"/>
                  <wp:wrapNone/>
                  <wp:docPr id="158407630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84076301" name=""/>
                          <pic:cNvPicPr/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22" w:type="dxa"/>
            <w:shd w:val="clear" w:color="auto" w:fill="BF94D8" w:themeFill="accent6" w:themeFillTint="99"/>
            <w:vAlign w:val="center"/>
          </w:tcPr>
          <w:p w14:paraId="29DBBCBC" w14:textId="17B589F7" w:rsidR="00AE14DE" w:rsidRPr="00D238CD" w:rsidRDefault="003B05B3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54DF">
              <w:rPr>
                <w:noProof/>
              </w:rPr>
              <w:drawing>
                <wp:anchor distT="0" distB="0" distL="114300" distR="114300" simplePos="0" relativeHeight="252606464" behindDoc="0" locked="0" layoutInCell="1" allowOverlap="1" wp14:anchorId="7BD8BAB2" wp14:editId="4BF42E25">
                  <wp:simplePos x="0" y="0"/>
                  <wp:positionH relativeFrom="margin">
                    <wp:posOffset>749935</wp:posOffset>
                  </wp:positionH>
                  <wp:positionV relativeFrom="paragraph">
                    <wp:posOffset>8255</wp:posOffset>
                  </wp:positionV>
                  <wp:extent cx="539750" cy="438785"/>
                  <wp:effectExtent l="0" t="0" r="0" b="0"/>
                  <wp:wrapNone/>
                  <wp:docPr id="58920264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9202640" name=""/>
                          <pic:cNvPicPr/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9750" cy="4387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86D0B">
              <w:rPr>
                <w:b/>
                <w:bCs/>
                <w:noProof/>
                <w:sz w:val="24"/>
                <w:szCs w:val="24"/>
              </w:rPr>
              <w:drawing>
                <wp:anchor distT="0" distB="0" distL="114300" distR="114300" simplePos="0" relativeHeight="252604416" behindDoc="0" locked="0" layoutInCell="1" allowOverlap="1" wp14:anchorId="476B2A8D" wp14:editId="45A75ECD">
                  <wp:simplePos x="0" y="0"/>
                  <wp:positionH relativeFrom="margin">
                    <wp:posOffset>48260</wp:posOffset>
                  </wp:positionH>
                  <wp:positionV relativeFrom="paragraph">
                    <wp:posOffset>-14605</wp:posOffset>
                  </wp:positionV>
                  <wp:extent cx="539750" cy="445770"/>
                  <wp:effectExtent l="0" t="0" r="0" b="0"/>
                  <wp:wrapNone/>
                  <wp:docPr id="1020654129" name="Picture 1" descr="A close-up of a painting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80437970" name="Picture 1" descr="A close-up of a painting&#10;&#10;AI-generated content may be incorrect."/>
                          <pic:cNvPicPr/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9750" cy="4457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90" w:type="dxa"/>
            <w:shd w:val="clear" w:color="auto" w:fill="BF94D8" w:themeFill="accent6" w:themeFillTint="99"/>
            <w:vAlign w:val="center"/>
          </w:tcPr>
          <w:p w14:paraId="6DE44DDD" w14:textId="0FC5BAE6" w:rsidR="00AE14DE" w:rsidRPr="00D238CD" w:rsidRDefault="00331F1B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2612608" behindDoc="0" locked="0" layoutInCell="1" allowOverlap="1" wp14:anchorId="2F9FD17D" wp14:editId="136D1A57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3600" cy="432000"/>
                  <wp:effectExtent l="0" t="0" r="8890" b="6350"/>
                  <wp:wrapNone/>
                  <wp:docPr id="2077479709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3600" cy="432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F65D08" w:rsidRPr="000118E9" w14:paraId="0CCCDA52" w14:textId="77777777" w:rsidTr="00790171">
        <w:trPr>
          <w:trHeight w:val="680"/>
        </w:trPr>
        <w:tc>
          <w:tcPr>
            <w:tcW w:w="2118" w:type="dxa"/>
            <w:vAlign w:val="center"/>
          </w:tcPr>
          <w:p w14:paraId="182C4DAA" w14:textId="349C3B87" w:rsidR="00AE14DE" w:rsidRPr="00F65D08" w:rsidRDefault="00596740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F65D08">
              <w:rPr>
                <w:b/>
                <w:bCs/>
                <w:sz w:val="20"/>
                <w:szCs w:val="20"/>
              </w:rPr>
              <w:t>1.55</w:t>
            </w:r>
          </w:p>
        </w:tc>
        <w:tc>
          <w:tcPr>
            <w:tcW w:w="2118" w:type="dxa"/>
            <w:shd w:val="clear" w:color="auto" w:fill="BF94D8" w:themeFill="accent6" w:themeFillTint="99"/>
            <w:vAlign w:val="center"/>
          </w:tcPr>
          <w:p w14:paraId="76AC3298" w14:textId="667CBAE0" w:rsidR="00AE14DE" w:rsidRPr="00D238CD" w:rsidRDefault="00CF63B7" w:rsidP="00CF63B7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noProof/>
                <w:sz w:val="20"/>
                <w:szCs w:val="20"/>
              </w:rPr>
              <w:drawing>
                <wp:inline distT="0" distB="0" distL="0" distR="0" wp14:anchorId="18D61A34" wp14:editId="67B9D8F1">
                  <wp:extent cx="499745" cy="463550"/>
                  <wp:effectExtent l="0" t="0" r="0" b="0"/>
                  <wp:docPr id="295645234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9745" cy="4635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19" w:type="dxa"/>
            <w:shd w:val="clear" w:color="auto" w:fill="BF94D8" w:themeFill="accent6" w:themeFillTint="99"/>
            <w:vAlign w:val="center"/>
          </w:tcPr>
          <w:p w14:paraId="471DE821" w14:textId="27C5A6EF" w:rsidR="00AE14DE" w:rsidRPr="00D238CD" w:rsidRDefault="00CD5890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2619776" behindDoc="0" locked="0" layoutInCell="1" allowOverlap="1" wp14:anchorId="64A1F0DE" wp14:editId="0958BAE5">
                  <wp:simplePos x="0" y="0"/>
                  <wp:positionH relativeFrom="column">
                    <wp:posOffset>352425</wp:posOffset>
                  </wp:positionH>
                  <wp:positionV relativeFrom="paragraph">
                    <wp:posOffset>-1270</wp:posOffset>
                  </wp:positionV>
                  <wp:extent cx="485775" cy="449580"/>
                  <wp:effectExtent l="0" t="0" r="9525" b="7620"/>
                  <wp:wrapNone/>
                  <wp:docPr id="23874071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8740714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5775" cy="449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19" w:type="dxa"/>
            <w:shd w:val="clear" w:color="auto" w:fill="BF94D8" w:themeFill="accent6" w:themeFillTint="99"/>
            <w:vAlign w:val="center"/>
          </w:tcPr>
          <w:p w14:paraId="615F1E04" w14:textId="4B10E6E8" w:rsidR="00AE14DE" w:rsidRPr="00D238CD" w:rsidRDefault="00D43559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noProof/>
                <w:sz w:val="20"/>
                <w:szCs w:val="20"/>
              </w:rPr>
              <w:drawing>
                <wp:inline distT="0" distB="0" distL="0" distR="0" wp14:anchorId="308FBFC9" wp14:editId="7A23D0DF">
                  <wp:extent cx="499745" cy="463550"/>
                  <wp:effectExtent l="0" t="0" r="0" b="0"/>
                  <wp:docPr id="929814187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9745" cy="4635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2" w:type="dxa"/>
            <w:shd w:val="clear" w:color="auto" w:fill="BF94D8" w:themeFill="accent6" w:themeFillTint="99"/>
            <w:vAlign w:val="center"/>
          </w:tcPr>
          <w:p w14:paraId="190F6C1A" w14:textId="72D5165A" w:rsidR="00AE14DE" w:rsidRPr="00D238CD" w:rsidRDefault="0089282D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F7AC2">
              <w:rPr>
                <w:b/>
                <w:bCs/>
                <w:noProof/>
                <w:sz w:val="24"/>
                <w:szCs w:val="24"/>
              </w:rPr>
              <w:drawing>
                <wp:anchor distT="0" distB="0" distL="114300" distR="114300" simplePos="0" relativeHeight="252608512" behindDoc="0" locked="0" layoutInCell="1" allowOverlap="1" wp14:anchorId="73C77859" wp14:editId="64CDC910">
                  <wp:simplePos x="0" y="0"/>
                  <wp:positionH relativeFrom="margin">
                    <wp:align>center</wp:align>
                  </wp:positionH>
                  <wp:positionV relativeFrom="page">
                    <wp:align>center</wp:align>
                  </wp:positionV>
                  <wp:extent cx="540000" cy="432000"/>
                  <wp:effectExtent l="0" t="0" r="0" b="6350"/>
                  <wp:wrapNone/>
                  <wp:docPr id="379245074" name="Picture 1" descr="A stick figure cooking food on a stov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9245074" name="Picture 1" descr="A stick figure cooking food on a stove&#10;&#10;AI-generated content may be incorrect."/>
                          <pic:cNvPicPr/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90" w:type="dxa"/>
            <w:shd w:val="clear" w:color="auto" w:fill="BF94D8" w:themeFill="accent6" w:themeFillTint="99"/>
            <w:vAlign w:val="center"/>
          </w:tcPr>
          <w:p w14:paraId="7FB2E374" w14:textId="6CE3C0AA" w:rsidR="00AE14DE" w:rsidRPr="00D238CD" w:rsidRDefault="00523439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noProof/>
                <w:sz w:val="24"/>
                <w:szCs w:val="24"/>
              </w:rPr>
              <w:drawing>
                <wp:anchor distT="0" distB="0" distL="114300" distR="114300" simplePos="0" relativeHeight="252610560" behindDoc="0" locked="0" layoutInCell="1" allowOverlap="1" wp14:anchorId="78632B6C" wp14:editId="684C8F5F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25600" cy="432000"/>
                  <wp:effectExtent l="0" t="0" r="8255" b="6350"/>
                  <wp:wrapNone/>
                  <wp:docPr id="1963646507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5600" cy="432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F65D08" w:rsidRPr="000118E9" w14:paraId="3EC151DD" w14:textId="77777777" w:rsidTr="00B95630">
        <w:trPr>
          <w:trHeight w:val="680"/>
        </w:trPr>
        <w:tc>
          <w:tcPr>
            <w:tcW w:w="2118" w:type="dxa"/>
            <w:vAlign w:val="center"/>
          </w:tcPr>
          <w:p w14:paraId="58D75181" w14:textId="575E9A21" w:rsidR="00EA7950" w:rsidRPr="00F65D08" w:rsidRDefault="00D238CD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F65D08">
              <w:rPr>
                <w:b/>
                <w:bCs/>
                <w:sz w:val="20"/>
                <w:szCs w:val="20"/>
              </w:rPr>
              <w:t>2.40</w:t>
            </w:r>
          </w:p>
          <w:p w14:paraId="63F3ABB2" w14:textId="46A03F46" w:rsidR="00F65D08" w:rsidRPr="00F65D08" w:rsidRDefault="00F65D08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118" w:type="dxa"/>
            <w:shd w:val="clear" w:color="auto" w:fill="EE8CBD" w:themeFill="accent1" w:themeFillTint="99"/>
            <w:vAlign w:val="center"/>
          </w:tcPr>
          <w:p w14:paraId="160EA68E" w14:textId="13C58887" w:rsidR="00C42ECA" w:rsidRPr="00D238CD" w:rsidRDefault="00A456B9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2621824" behindDoc="0" locked="0" layoutInCell="1" allowOverlap="1" wp14:anchorId="1C1368BB" wp14:editId="36749DCE">
                  <wp:simplePos x="0" y="0"/>
                  <wp:positionH relativeFrom="column">
                    <wp:posOffset>354330</wp:posOffset>
                  </wp:positionH>
                  <wp:positionV relativeFrom="paragraph">
                    <wp:posOffset>-635</wp:posOffset>
                  </wp:positionV>
                  <wp:extent cx="489585" cy="449580"/>
                  <wp:effectExtent l="0" t="0" r="5715" b="7620"/>
                  <wp:wrapNone/>
                  <wp:docPr id="15687542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6875424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9585" cy="449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19" w:type="dxa"/>
            <w:shd w:val="clear" w:color="auto" w:fill="EE8CBD" w:themeFill="accent1" w:themeFillTint="99"/>
            <w:vAlign w:val="center"/>
          </w:tcPr>
          <w:p w14:paraId="4B1855B9" w14:textId="4A21880C" w:rsidR="00C42ECA" w:rsidRPr="00D238CD" w:rsidRDefault="00A456B9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2622848" behindDoc="0" locked="0" layoutInCell="1" allowOverlap="1" wp14:anchorId="036D098F" wp14:editId="101327F6">
                  <wp:simplePos x="0" y="0"/>
                  <wp:positionH relativeFrom="column">
                    <wp:posOffset>352425</wp:posOffset>
                  </wp:positionH>
                  <wp:positionV relativeFrom="paragraph">
                    <wp:posOffset>-635</wp:posOffset>
                  </wp:positionV>
                  <wp:extent cx="489585" cy="449580"/>
                  <wp:effectExtent l="0" t="0" r="5715" b="7620"/>
                  <wp:wrapNone/>
                  <wp:docPr id="134364729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6875424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9585" cy="449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19" w:type="dxa"/>
            <w:shd w:val="clear" w:color="auto" w:fill="EE8CBD" w:themeFill="accent1" w:themeFillTint="99"/>
            <w:vAlign w:val="center"/>
          </w:tcPr>
          <w:p w14:paraId="7F9D86A0" w14:textId="0B81429F" w:rsidR="00C42ECA" w:rsidRPr="00D238CD" w:rsidRDefault="00A456B9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2623872" behindDoc="0" locked="0" layoutInCell="1" allowOverlap="1" wp14:anchorId="78E58A4D" wp14:editId="059B3AE1">
                  <wp:simplePos x="0" y="0"/>
                  <wp:positionH relativeFrom="column">
                    <wp:posOffset>359410</wp:posOffset>
                  </wp:positionH>
                  <wp:positionV relativeFrom="paragraph">
                    <wp:posOffset>-635</wp:posOffset>
                  </wp:positionV>
                  <wp:extent cx="489585" cy="449580"/>
                  <wp:effectExtent l="0" t="0" r="5715" b="7620"/>
                  <wp:wrapNone/>
                  <wp:docPr id="157513167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6875424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9585" cy="449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22" w:type="dxa"/>
            <w:shd w:val="clear" w:color="auto" w:fill="EE8CBD" w:themeFill="accent1" w:themeFillTint="99"/>
            <w:vAlign w:val="center"/>
          </w:tcPr>
          <w:p w14:paraId="5942A1F5" w14:textId="05CB7A5C" w:rsidR="00C42ECA" w:rsidRPr="00D238CD" w:rsidRDefault="00A456B9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2624896" behindDoc="0" locked="0" layoutInCell="1" allowOverlap="1" wp14:anchorId="6A21DF9B" wp14:editId="792BBA72">
                  <wp:simplePos x="0" y="0"/>
                  <wp:positionH relativeFrom="column">
                    <wp:posOffset>423545</wp:posOffset>
                  </wp:positionH>
                  <wp:positionV relativeFrom="paragraph">
                    <wp:posOffset>-635</wp:posOffset>
                  </wp:positionV>
                  <wp:extent cx="489585" cy="449580"/>
                  <wp:effectExtent l="0" t="0" r="5715" b="7620"/>
                  <wp:wrapNone/>
                  <wp:docPr id="210603348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6875424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9585" cy="449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90" w:type="dxa"/>
            <w:shd w:val="clear" w:color="auto" w:fill="EE8CBD" w:themeFill="accent1" w:themeFillTint="99"/>
            <w:vAlign w:val="center"/>
          </w:tcPr>
          <w:p w14:paraId="6C4C1B54" w14:textId="7DD9EA8A" w:rsidR="00C42ECA" w:rsidRPr="00D238CD" w:rsidRDefault="00A456B9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2625920" behindDoc="0" locked="0" layoutInCell="1" allowOverlap="1" wp14:anchorId="2C079AD5" wp14:editId="2535F8A1">
                  <wp:simplePos x="0" y="0"/>
                  <wp:positionH relativeFrom="column">
                    <wp:posOffset>377825</wp:posOffset>
                  </wp:positionH>
                  <wp:positionV relativeFrom="paragraph">
                    <wp:posOffset>-635</wp:posOffset>
                  </wp:positionV>
                  <wp:extent cx="489585" cy="449580"/>
                  <wp:effectExtent l="0" t="0" r="5715" b="7620"/>
                  <wp:wrapNone/>
                  <wp:docPr id="61904076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6875424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9585" cy="449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F65D08" w:rsidRPr="00D238CD" w14:paraId="319ED17F" w14:textId="77777777" w:rsidTr="00790171">
        <w:trPr>
          <w:trHeight w:val="680"/>
        </w:trPr>
        <w:tc>
          <w:tcPr>
            <w:tcW w:w="2118" w:type="dxa"/>
            <w:vAlign w:val="center"/>
          </w:tcPr>
          <w:p w14:paraId="29E034F6" w14:textId="77777777" w:rsidR="00AE14DE" w:rsidRPr="00F65D08" w:rsidRDefault="00AE14DE" w:rsidP="00EA7950">
            <w:pPr>
              <w:spacing w:after="0"/>
              <w:jc w:val="center"/>
              <w:rPr>
                <w:rFonts w:ascii="Aptos" w:hAnsi="Aptos"/>
                <w:b/>
                <w:bCs/>
                <w:sz w:val="20"/>
                <w:szCs w:val="20"/>
              </w:rPr>
            </w:pPr>
            <w:r w:rsidRPr="00F65D08">
              <w:rPr>
                <w:rFonts w:ascii="Aptos" w:hAnsi="Aptos"/>
                <w:b/>
                <w:bCs/>
                <w:sz w:val="20"/>
                <w:szCs w:val="20"/>
              </w:rPr>
              <w:t>2.55</w:t>
            </w:r>
          </w:p>
        </w:tc>
        <w:tc>
          <w:tcPr>
            <w:tcW w:w="2118" w:type="dxa"/>
            <w:shd w:val="clear" w:color="auto" w:fill="FFFF00"/>
            <w:vAlign w:val="center"/>
          </w:tcPr>
          <w:p w14:paraId="195C8B8D" w14:textId="0E628C74" w:rsidR="00AE14DE" w:rsidRPr="00D238CD" w:rsidRDefault="0053290C" w:rsidP="00EA7950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2592128" behindDoc="0" locked="0" layoutInCell="1" allowOverlap="1" wp14:anchorId="75B2EEEA" wp14:editId="0C2CB176">
                  <wp:simplePos x="2981325" y="6257925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46400"/>
                  <wp:effectExtent l="0" t="0" r="0" b="0"/>
                  <wp:wrapNone/>
                  <wp:docPr id="151579796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15797969" name=""/>
                          <pic:cNvPicPr/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46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119" w:type="dxa"/>
            <w:shd w:val="clear" w:color="auto" w:fill="FFFF00"/>
            <w:vAlign w:val="center"/>
          </w:tcPr>
          <w:p w14:paraId="0E624CF5" w14:textId="478EE050" w:rsidR="00AE14DE" w:rsidRPr="00D238CD" w:rsidRDefault="0053290C" w:rsidP="00EA7950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2593152" behindDoc="0" locked="0" layoutInCell="1" allowOverlap="1" wp14:anchorId="4F402930" wp14:editId="5D331800">
                  <wp:simplePos x="4324350" y="6257925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46400"/>
                  <wp:effectExtent l="0" t="0" r="0" b="0"/>
                  <wp:wrapNone/>
                  <wp:docPr id="114262488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15797969" name=""/>
                          <pic:cNvPicPr/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46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119" w:type="dxa"/>
            <w:shd w:val="clear" w:color="auto" w:fill="FFFF00"/>
            <w:vAlign w:val="center"/>
          </w:tcPr>
          <w:p w14:paraId="6C2F1756" w14:textId="6DF3FAE7" w:rsidR="00AE14DE" w:rsidRPr="00D238CD" w:rsidRDefault="0053290C" w:rsidP="00EA7950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2594176" behindDoc="0" locked="0" layoutInCell="1" allowOverlap="1" wp14:anchorId="43ED6D0C" wp14:editId="2F4AA1EF">
                  <wp:simplePos x="5676900" y="6257925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46400"/>
                  <wp:effectExtent l="0" t="0" r="0" b="0"/>
                  <wp:wrapNone/>
                  <wp:docPr id="80780924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15797969" name=""/>
                          <pic:cNvPicPr/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46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322" w:type="dxa"/>
            <w:shd w:val="clear" w:color="auto" w:fill="FFFF00"/>
            <w:vAlign w:val="center"/>
          </w:tcPr>
          <w:p w14:paraId="659F3141" w14:textId="04F521E9" w:rsidR="00AE14DE" w:rsidRPr="00D238CD" w:rsidRDefault="0053290C" w:rsidP="00EA7950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2595200" behindDoc="0" locked="0" layoutInCell="1" allowOverlap="1" wp14:anchorId="27BF8FDD" wp14:editId="1D93199F">
                  <wp:simplePos x="7086600" y="6257925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14800" cy="424800"/>
                  <wp:effectExtent l="0" t="0" r="0" b="0"/>
                  <wp:wrapNone/>
                  <wp:docPr id="84897258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15797969" name=""/>
                          <pic:cNvPicPr/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4800" cy="424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190" w:type="dxa"/>
            <w:shd w:val="clear" w:color="auto" w:fill="FFFF00"/>
            <w:vAlign w:val="center"/>
          </w:tcPr>
          <w:p w14:paraId="273183ED" w14:textId="3F87B191" w:rsidR="00AE14DE" w:rsidRPr="00D238CD" w:rsidRDefault="0053290C" w:rsidP="00EA7950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2596224" behindDoc="0" locked="0" layoutInCell="1" allowOverlap="1" wp14:anchorId="73F2DFD2" wp14:editId="4BBFF126">
                  <wp:simplePos x="8515350" y="6257925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46400"/>
                  <wp:effectExtent l="0" t="0" r="0" b="0"/>
                  <wp:wrapNone/>
                  <wp:docPr id="163120033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15797969" name=""/>
                          <pic:cNvPicPr/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46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5F358843" w14:textId="244E2D0D" w:rsidR="00B8626B" w:rsidRPr="009E4127" w:rsidRDefault="003A2E82" w:rsidP="009E4127">
      <w:r>
        <w:rPr>
          <w:noProof/>
        </w:rPr>
        <w:drawing>
          <wp:anchor distT="0" distB="0" distL="114300" distR="114300" simplePos="0" relativeHeight="250938368" behindDoc="0" locked="0" layoutInCell="1" allowOverlap="1" wp14:anchorId="188CE817" wp14:editId="6623191F">
            <wp:simplePos x="0" y="0"/>
            <wp:positionH relativeFrom="page">
              <wp:posOffset>9344025</wp:posOffset>
            </wp:positionH>
            <wp:positionV relativeFrom="margin">
              <wp:posOffset>-647700</wp:posOffset>
            </wp:positionV>
            <wp:extent cx="1428750" cy="1435735"/>
            <wp:effectExtent l="0" t="0" r="0" b="0"/>
            <wp:wrapSquare wrapText="bothSides"/>
            <wp:docPr id="2112821208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BEBA8EAE-BF5A-486C-A8C5-ECC9F3942E4B}">
                          <a14:imgProps xmlns:a14="http://schemas.microsoft.com/office/drawing/2010/main">
                            <a14:imgLayer r:embed="rId42">
                              <a14:imgEffect>
                                <a14:backgroundRemoval t="10000" b="90000" l="10000" r="9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35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E14DE">
        <w:rPr>
          <w:noProof/>
        </w:rPr>
        <w:t xml:space="preserve"> </w:t>
      </w:r>
      <w:r w:rsidR="004D7465">
        <w:rPr>
          <w:noProof/>
        </w:rPr>
        <mc:AlternateContent>
          <mc:Choice Requires="wps">
            <w:drawing>
              <wp:inline distT="0" distB="0" distL="0" distR="0" wp14:anchorId="7986CA70" wp14:editId="23DA5AA0">
                <wp:extent cx="304800" cy="304800"/>
                <wp:effectExtent l="0" t="0" r="0" b="0"/>
                <wp:docPr id="1621430381" name="AutoShap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CD6EE27" id="AutoShape 1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  <w:r w:rsidR="00290F11">
        <w:rPr>
          <w:noProof/>
        </w:rPr>
        <mc:AlternateContent>
          <mc:Choice Requires="wps">
            <w:drawing>
              <wp:inline distT="0" distB="0" distL="0" distR="0" wp14:anchorId="36FB7B26" wp14:editId="240890C5">
                <wp:extent cx="304800" cy="304800"/>
                <wp:effectExtent l="0" t="0" r="0" b="0"/>
                <wp:docPr id="1486864900" name="Rectangle 5" descr="Image preview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5091876" id="Rectangle 5" o:spid="_x0000_s1026" alt="Image preview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  <w:r w:rsidR="00290F11">
        <w:rPr>
          <w:noProof/>
        </w:rPr>
        <mc:AlternateContent>
          <mc:Choice Requires="wps">
            <w:drawing>
              <wp:inline distT="0" distB="0" distL="0" distR="0" wp14:anchorId="5B0C3CAB" wp14:editId="059F791A">
                <wp:extent cx="304800" cy="304800"/>
                <wp:effectExtent l="0" t="0" r="0" b="0"/>
                <wp:docPr id="717319344" name="Rectangle 6" descr="Image preview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B50C6E1" id="Rectangle 6" o:spid="_x0000_s1026" alt="Image preview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</w:p>
    <w:sectPr w:rsidR="00B8626B" w:rsidRPr="009E4127" w:rsidSect="00825B0E">
      <w:headerReference w:type="default" r:id="rId43"/>
      <w:footerReference w:type="default" r:id="rId44"/>
      <w:pgSz w:w="16838" w:h="11906" w:orient="landscape" w:code="9"/>
      <w:pgMar w:top="720" w:right="720" w:bottom="720" w:left="720" w:header="56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4B17CE" w14:textId="77777777" w:rsidR="008B19A0" w:rsidRDefault="008B19A0" w:rsidP="00DD5720">
      <w:r>
        <w:separator/>
      </w:r>
    </w:p>
  </w:endnote>
  <w:endnote w:type="continuationSeparator" w:id="0">
    <w:p w14:paraId="2007990E" w14:textId="77777777" w:rsidR="008B19A0" w:rsidRDefault="008B19A0" w:rsidP="00DD57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3FE281EA-C4BF-4EAA-A678-9C3694DAB2B5}"/>
    <w:embedBold r:id="rId2" w:fontKey="{4B146A67-DBB2-4893-AE41-189E51882F47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inkl">
    <w:altName w:val="Calibri"/>
    <w:charset w:val="00"/>
    <w:family w:val="auto"/>
    <w:pitch w:val="variable"/>
    <w:sig w:usb0="A00000AF" w:usb1="5000205B" w:usb2="00000000" w:usb3="00000000" w:csb0="00000093" w:csb1="00000000"/>
    <w:embedRegular r:id="rId3" w:fontKey="{B3347F51-A5C7-4598-A2CE-E21D549C2FCB}"/>
    <w:embedBold r:id="rId4" w:fontKey="{CEE2A80A-D4CE-4F3F-AB82-9AF5C55CB751}"/>
    <w:embedItalic r:id="rId5" w:fontKey="{EA725A1E-2EAA-417A-BFDF-BCA8CD971C64}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assoon Infant Rg">
    <w:panose1 w:val="00000000000000000000"/>
    <w:charset w:val="00"/>
    <w:family w:val="modern"/>
    <w:notTrueType/>
    <w:pitch w:val="variable"/>
    <w:sig w:usb0="800000AF" w:usb1="4000004A" w:usb2="00000010" w:usb3="00000000" w:csb0="00000001" w:csb1="00000000"/>
  </w:font>
  <w:font w:name="BPreplay">
    <w:panose1 w:val="00000000000000000000"/>
    <w:charset w:val="00"/>
    <w:family w:val="modern"/>
    <w:notTrueType/>
    <w:pitch w:val="variable"/>
    <w:sig w:usb0="8000008B" w:usb1="0000004A" w:usb2="00000000" w:usb3="00000000" w:csb0="00000009" w:csb1="00000000"/>
  </w:font>
  <w:font w:name="Twinkl SemiBold">
    <w:altName w:val="Calibri"/>
    <w:charset w:val="00"/>
    <w:family w:val="auto"/>
    <w:pitch w:val="variable"/>
    <w:sig w:usb0="A00000AF" w:usb1="5000205B" w:usb2="00000000" w:usb3="00000000" w:csb0="00000093" w:csb1="00000000"/>
  </w:font>
  <w:font w:name="Twinkl Sb">
    <w:altName w:val="Arial"/>
    <w:charset w:val="4D"/>
    <w:family w:val="auto"/>
    <w:pitch w:val="variable"/>
    <w:sig w:usb0="A00000AF" w:usb1="5000205B" w:usb2="00000000" w:usb3="00000000" w:csb0="00000093" w:csb1="00000000"/>
    <w:embedBold r:id="rId6" w:fontKey="{FC347C8F-53CB-4C41-B253-00EC145413DF}"/>
  </w:font>
  <w:font w:name="Tuffy">
    <w:panose1 w:val="00000000000000000000"/>
    <w:charset w:val="00"/>
    <w:family w:val="swiss"/>
    <w:notTrueType/>
    <w:pitch w:val="variable"/>
    <w:sig w:usb0="E00002FF" w:usb1="520020FB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  <w:embedBold r:id="rId7" w:fontKey="{CBF3CFE1-3D24-4CD4-8C87-B5D6C103BD8F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8" w:fontKey="{381183E0-DAEE-4F5C-8191-CC44E6CB7860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BE4141" w14:textId="77777777" w:rsidR="00DC190B" w:rsidRDefault="00DC190B" w:rsidP="003D26A6">
    <w:pPr>
      <w:pStyle w:val="Header"/>
    </w:pPr>
  </w:p>
  <w:p w14:paraId="44DA3B7F" w14:textId="77777777" w:rsidR="007215F9" w:rsidRDefault="00DC190B">
    <w:pPr>
      <w:pStyle w:val="Footer"/>
    </w:pPr>
    <w:r w:rsidRPr="000F793E">
      <w:rPr>
        <w:noProof/>
        <w:sz w:val="16"/>
        <w:szCs w:val="16"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0DBABDE7" wp14:editId="5013F287">
              <wp:simplePos x="0" y="0"/>
              <wp:positionH relativeFrom="page">
                <wp:align>center</wp:align>
              </wp:positionH>
              <wp:positionV relativeFrom="page">
                <wp:posOffset>6867525</wp:posOffset>
              </wp:positionV>
              <wp:extent cx="2360930" cy="1404620"/>
              <wp:effectExtent l="0" t="0" r="0" b="635"/>
              <wp:wrapSquare wrapText="bothSides"/>
              <wp:docPr id="6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60930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02EBBE4" w14:textId="77777777" w:rsidR="00DC190B" w:rsidRPr="009E4127" w:rsidRDefault="00DC190B" w:rsidP="003D26A6">
                          <w:pPr>
                            <w:jc w:val="center"/>
                          </w:pPr>
                          <w:r w:rsidRPr="009E4127">
                            <w:rPr>
                              <w:sz w:val="16"/>
                              <w:szCs w:val="16"/>
                            </w:rPr>
                            <w:t xml:space="preserve">Page </w:t>
                          </w:r>
                          <w:r w:rsidRPr="009E4127">
                            <w:rPr>
                              <w:bCs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9E4127">
                            <w:rPr>
                              <w:bCs/>
                              <w:sz w:val="16"/>
                              <w:szCs w:val="16"/>
                            </w:rPr>
                            <w:instrText xml:space="preserve"> PAGE  \* Arabic  \* MERGEFORMAT </w:instrText>
                          </w:r>
                          <w:r w:rsidRPr="009E4127">
                            <w:rPr>
                              <w:bCs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D60D10">
                            <w:rPr>
                              <w:bCs/>
                              <w:noProof/>
                              <w:sz w:val="16"/>
                              <w:szCs w:val="16"/>
                            </w:rPr>
                            <w:t>1</w:t>
                          </w:r>
                          <w:r w:rsidRPr="009E4127">
                            <w:rPr>
                              <w:bCs/>
                              <w:sz w:val="16"/>
                              <w:szCs w:val="16"/>
                            </w:rPr>
                            <w:fldChar w:fldCharType="end"/>
                          </w:r>
                          <w:r w:rsidRPr="009E4127">
                            <w:rPr>
                              <w:sz w:val="16"/>
                              <w:szCs w:val="16"/>
                            </w:rPr>
                            <w:t xml:space="preserve"> of </w:t>
                          </w:r>
                          <w:r w:rsidRPr="009E4127">
                            <w:rPr>
                              <w:bCs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9E4127">
                            <w:rPr>
                              <w:bCs/>
                              <w:sz w:val="16"/>
                              <w:szCs w:val="16"/>
                            </w:rPr>
                            <w:instrText xml:space="preserve"> NUMPAGES  \* Arabic  \* MERGEFORMAT </w:instrText>
                          </w:r>
                          <w:r w:rsidRPr="009E4127">
                            <w:rPr>
                              <w:bCs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D60D10">
                            <w:rPr>
                              <w:bCs/>
                              <w:noProof/>
                              <w:sz w:val="16"/>
                              <w:szCs w:val="16"/>
                            </w:rPr>
                            <w:t>1</w:t>
                          </w:r>
                          <w:r w:rsidRPr="009E4127">
                            <w:rPr>
                              <w:bCs/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40000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0DBABDE7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7" type="#_x0000_t202" style="position:absolute;left:0;text-align:left;margin-left:0;margin-top:540.75pt;width:185.9pt;height:110.6pt;z-index:251660288;visibility:visible;mso-wrap-style:square;mso-width-percent:400;mso-height-percent:200;mso-wrap-distance-left:9pt;mso-wrap-distance-top:3.6pt;mso-wrap-distance-right:9pt;mso-wrap-distance-bottom:3.6pt;mso-position-horizontal:center;mso-position-horizontal-relative:page;mso-position-vertical:absolute;mso-position-vertical-relative:page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" filled="f" stroked="f">
              <v:textbox style="mso-fit-shape-to-text:t">
                <w:txbxContent>
                  <w:p w14:paraId="502EBBE4" w14:textId="77777777" w:rsidR="00DC190B" w:rsidRPr="009E4127" w:rsidRDefault="00DC190B" w:rsidP="003D26A6">
                    <w:pPr>
                      <w:jc w:val="center"/>
                    </w:pPr>
                    <w:r w:rsidRPr="009E4127">
                      <w:rPr>
                        <w:sz w:val="16"/>
                        <w:szCs w:val="16"/>
                      </w:rPr>
                      <w:t xml:space="preserve">Page </w:t>
                    </w:r>
                    <w:r w:rsidRPr="009E4127">
                      <w:rPr>
                        <w:bCs/>
                        <w:sz w:val="16"/>
                        <w:szCs w:val="16"/>
                      </w:rPr>
                      <w:fldChar w:fldCharType="begin"/>
                    </w:r>
                    <w:r w:rsidRPr="009E4127">
                      <w:rPr>
                        <w:bCs/>
                        <w:sz w:val="16"/>
                        <w:szCs w:val="16"/>
                      </w:rPr>
                      <w:instrText xml:space="preserve"> PAGE  \* Arabic  \* MERGEFORMAT </w:instrText>
                    </w:r>
                    <w:r w:rsidRPr="009E4127">
                      <w:rPr>
                        <w:bCs/>
                        <w:sz w:val="16"/>
                        <w:szCs w:val="16"/>
                      </w:rPr>
                      <w:fldChar w:fldCharType="separate"/>
                    </w:r>
                    <w:r w:rsidR="00D60D10">
                      <w:rPr>
                        <w:bCs/>
                        <w:noProof/>
                        <w:sz w:val="16"/>
                        <w:szCs w:val="16"/>
                      </w:rPr>
                      <w:t>1</w:t>
                    </w:r>
                    <w:r w:rsidRPr="009E4127">
                      <w:rPr>
                        <w:bCs/>
                        <w:sz w:val="16"/>
                        <w:szCs w:val="16"/>
                      </w:rPr>
                      <w:fldChar w:fldCharType="end"/>
                    </w:r>
                    <w:r w:rsidRPr="009E4127">
                      <w:rPr>
                        <w:sz w:val="16"/>
                        <w:szCs w:val="16"/>
                      </w:rPr>
                      <w:t xml:space="preserve"> of </w:t>
                    </w:r>
                    <w:r w:rsidRPr="009E4127">
                      <w:rPr>
                        <w:bCs/>
                        <w:sz w:val="16"/>
                        <w:szCs w:val="16"/>
                      </w:rPr>
                      <w:fldChar w:fldCharType="begin"/>
                    </w:r>
                    <w:r w:rsidRPr="009E4127">
                      <w:rPr>
                        <w:bCs/>
                        <w:sz w:val="16"/>
                        <w:szCs w:val="16"/>
                      </w:rPr>
                      <w:instrText xml:space="preserve"> NUMPAGES  \* Arabic  \* MERGEFORMAT </w:instrText>
                    </w:r>
                    <w:r w:rsidRPr="009E4127">
                      <w:rPr>
                        <w:bCs/>
                        <w:sz w:val="16"/>
                        <w:szCs w:val="16"/>
                      </w:rPr>
                      <w:fldChar w:fldCharType="separate"/>
                    </w:r>
                    <w:r w:rsidR="00D60D10">
                      <w:rPr>
                        <w:bCs/>
                        <w:noProof/>
                        <w:sz w:val="16"/>
                        <w:szCs w:val="16"/>
                      </w:rPr>
                      <w:t>1</w:t>
                    </w:r>
                    <w:r w:rsidRPr="009E4127">
                      <w:rPr>
                        <w:bCs/>
                        <w:sz w:val="16"/>
                        <w:szCs w:val="16"/>
                      </w:rPr>
                      <w:fldChar w:fldCharType="end"/>
                    </w:r>
                  </w:p>
                </w:txbxContent>
              </v:textbox>
              <w10:wrap type="square"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72A02D" w14:textId="77777777" w:rsidR="008B19A0" w:rsidRDefault="008B19A0" w:rsidP="00DD5720">
      <w:r>
        <w:separator/>
      </w:r>
    </w:p>
  </w:footnote>
  <w:footnote w:type="continuationSeparator" w:id="0">
    <w:p w14:paraId="16F2EED4" w14:textId="77777777" w:rsidR="008B19A0" w:rsidRDefault="008B19A0" w:rsidP="00DD57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6E45D9" w14:textId="77777777" w:rsidR="00D60D10" w:rsidRDefault="00D60D10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090C54EF" wp14:editId="3922F917">
          <wp:simplePos x="0" y="0"/>
          <wp:positionH relativeFrom="column">
            <wp:posOffset>-360045</wp:posOffset>
          </wp:positionH>
          <wp:positionV relativeFrom="page">
            <wp:posOffset>0</wp:posOffset>
          </wp:positionV>
          <wp:extent cx="10691495" cy="7558405"/>
          <wp:effectExtent l="0" t="0" r="0" b="4445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tandard Foote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91495" cy="75584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5F7152"/>
    <w:multiLevelType w:val="hybridMultilevel"/>
    <w:tmpl w:val="44CE0942"/>
    <w:lvl w:ilvl="0" w:tplc="FCE6B1C8">
      <w:start w:val="1"/>
      <w:numFmt w:val="bullet"/>
      <w:pStyle w:val="ListParagraph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6E0E66FE"/>
    <w:multiLevelType w:val="hybridMultilevel"/>
    <w:tmpl w:val="EB4C6C76"/>
    <w:lvl w:ilvl="0" w:tplc="206C2B7A">
      <w:start w:val="1"/>
      <w:numFmt w:val="decimal"/>
      <w:pStyle w:val="NumberedBullets-Twinkl"/>
      <w:lvlText w:val="%1."/>
      <w:lvlJc w:val="left"/>
      <w:pPr>
        <w:ind w:left="36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353997356">
    <w:abstractNumId w:val="0"/>
  </w:num>
  <w:num w:numId="2" w16cid:durableId="748118340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3298"/>
    <w:rsid w:val="000118E9"/>
    <w:rsid w:val="000121C3"/>
    <w:rsid w:val="00013EFF"/>
    <w:rsid w:val="00014C96"/>
    <w:rsid w:val="00025835"/>
    <w:rsid w:val="0003405A"/>
    <w:rsid w:val="00041BE3"/>
    <w:rsid w:val="00043CF6"/>
    <w:rsid w:val="00045CFD"/>
    <w:rsid w:val="00057C83"/>
    <w:rsid w:val="00067C79"/>
    <w:rsid w:val="00095634"/>
    <w:rsid w:val="0009563D"/>
    <w:rsid w:val="000B05F9"/>
    <w:rsid w:val="000D085E"/>
    <w:rsid w:val="000D45DB"/>
    <w:rsid w:val="000E22BF"/>
    <w:rsid w:val="000F227B"/>
    <w:rsid w:val="000F793E"/>
    <w:rsid w:val="00107D87"/>
    <w:rsid w:val="00116ADB"/>
    <w:rsid w:val="00121A06"/>
    <w:rsid w:val="00122048"/>
    <w:rsid w:val="001221BC"/>
    <w:rsid w:val="0012572C"/>
    <w:rsid w:val="00135431"/>
    <w:rsid w:val="0015335E"/>
    <w:rsid w:val="00161779"/>
    <w:rsid w:val="00166F02"/>
    <w:rsid w:val="00173124"/>
    <w:rsid w:val="00180117"/>
    <w:rsid w:val="00190479"/>
    <w:rsid w:val="001A38C0"/>
    <w:rsid w:val="001A77E0"/>
    <w:rsid w:val="001B142F"/>
    <w:rsid w:val="001B599E"/>
    <w:rsid w:val="001B7D7D"/>
    <w:rsid w:val="001E248E"/>
    <w:rsid w:val="00203298"/>
    <w:rsid w:val="00203C3E"/>
    <w:rsid w:val="00220107"/>
    <w:rsid w:val="0022646A"/>
    <w:rsid w:val="00253C8F"/>
    <w:rsid w:val="00254D95"/>
    <w:rsid w:val="00257A59"/>
    <w:rsid w:val="00283D04"/>
    <w:rsid w:val="002853A2"/>
    <w:rsid w:val="00286E0B"/>
    <w:rsid w:val="00290F11"/>
    <w:rsid w:val="002950D5"/>
    <w:rsid w:val="002B4096"/>
    <w:rsid w:val="002C48BF"/>
    <w:rsid w:val="002E047B"/>
    <w:rsid w:val="003035B6"/>
    <w:rsid w:val="003118CF"/>
    <w:rsid w:val="00326698"/>
    <w:rsid w:val="00331F1B"/>
    <w:rsid w:val="0033452A"/>
    <w:rsid w:val="00344899"/>
    <w:rsid w:val="003472FB"/>
    <w:rsid w:val="00355CC0"/>
    <w:rsid w:val="00365C50"/>
    <w:rsid w:val="00376841"/>
    <w:rsid w:val="00390382"/>
    <w:rsid w:val="00394D4D"/>
    <w:rsid w:val="003A2E82"/>
    <w:rsid w:val="003A6A65"/>
    <w:rsid w:val="003B05B3"/>
    <w:rsid w:val="003B2FB5"/>
    <w:rsid w:val="003C0267"/>
    <w:rsid w:val="003D26A6"/>
    <w:rsid w:val="003D48AE"/>
    <w:rsid w:val="003D75F7"/>
    <w:rsid w:val="003F7AC2"/>
    <w:rsid w:val="0041023D"/>
    <w:rsid w:val="00411653"/>
    <w:rsid w:val="00412284"/>
    <w:rsid w:val="00415197"/>
    <w:rsid w:val="00421EC1"/>
    <w:rsid w:val="0042396A"/>
    <w:rsid w:val="00426981"/>
    <w:rsid w:val="00427076"/>
    <w:rsid w:val="00431A11"/>
    <w:rsid w:val="00436558"/>
    <w:rsid w:val="00441530"/>
    <w:rsid w:val="004623C6"/>
    <w:rsid w:val="00466735"/>
    <w:rsid w:val="004819E4"/>
    <w:rsid w:val="0048680F"/>
    <w:rsid w:val="00492ECC"/>
    <w:rsid w:val="004970C3"/>
    <w:rsid w:val="004C0E99"/>
    <w:rsid w:val="004C1E0C"/>
    <w:rsid w:val="004D7465"/>
    <w:rsid w:val="004E5017"/>
    <w:rsid w:val="004F0EE8"/>
    <w:rsid w:val="005144BA"/>
    <w:rsid w:val="00515F60"/>
    <w:rsid w:val="00522CBD"/>
    <w:rsid w:val="00523439"/>
    <w:rsid w:val="00523A8E"/>
    <w:rsid w:val="0053290C"/>
    <w:rsid w:val="00537D03"/>
    <w:rsid w:val="00540400"/>
    <w:rsid w:val="00544FAF"/>
    <w:rsid w:val="00553E0E"/>
    <w:rsid w:val="00596740"/>
    <w:rsid w:val="005A3494"/>
    <w:rsid w:val="005A4003"/>
    <w:rsid w:val="005A43DE"/>
    <w:rsid w:val="005A590E"/>
    <w:rsid w:val="005A7CC7"/>
    <w:rsid w:val="005B3880"/>
    <w:rsid w:val="005B648D"/>
    <w:rsid w:val="005B7CD9"/>
    <w:rsid w:val="005C3FF2"/>
    <w:rsid w:val="005C4467"/>
    <w:rsid w:val="005D1993"/>
    <w:rsid w:val="005D2E97"/>
    <w:rsid w:val="005D5B90"/>
    <w:rsid w:val="005E2186"/>
    <w:rsid w:val="005E54C7"/>
    <w:rsid w:val="005F08DC"/>
    <w:rsid w:val="005F39C0"/>
    <w:rsid w:val="005F4E2A"/>
    <w:rsid w:val="005F7F2F"/>
    <w:rsid w:val="00601AF5"/>
    <w:rsid w:val="0060710E"/>
    <w:rsid w:val="0061284D"/>
    <w:rsid w:val="006236F2"/>
    <w:rsid w:val="0062715C"/>
    <w:rsid w:val="00630F0B"/>
    <w:rsid w:val="00631F38"/>
    <w:rsid w:val="00633A95"/>
    <w:rsid w:val="00643A6E"/>
    <w:rsid w:val="00654CF3"/>
    <w:rsid w:val="0066258A"/>
    <w:rsid w:val="00665CE1"/>
    <w:rsid w:val="00680238"/>
    <w:rsid w:val="0068510F"/>
    <w:rsid w:val="006865CF"/>
    <w:rsid w:val="0069319F"/>
    <w:rsid w:val="006B6F9B"/>
    <w:rsid w:val="006D108B"/>
    <w:rsid w:val="006D1A67"/>
    <w:rsid w:val="006D5D86"/>
    <w:rsid w:val="006F0EEC"/>
    <w:rsid w:val="006F472A"/>
    <w:rsid w:val="007149E8"/>
    <w:rsid w:val="007215F9"/>
    <w:rsid w:val="00722B47"/>
    <w:rsid w:val="00763739"/>
    <w:rsid w:val="007737EF"/>
    <w:rsid w:val="007846BF"/>
    <w:rsid w:val="00790171"/>
    <w:rsid w:val="0079200C"/>
    <w:rsid w:val="00793367"/>
    <w:rsid w:val="007B794B"/>
    <w:rsid w:val="007C475A"/>
    <w:rsid w:val="00825B0E"/>
    <w:rsid w:val="0085303C"/>
    <w:rsid w:val="00855E5F"/>
    <w:rsid w:val="0086207E"/>
    <w:rsid w:val="00863D27"/>
    <w:rsid w:val="00872C5C"/>
    <w:rsid w:val="00874EB6"/>
    <w:rsid w:val="00886FE1"/>
    <w:rsid w:val="0089282D"/>
    <w:rsid w:val="008948F1"/>
    <w:rsid w:val="008B10BB"/>
    <w:rsid w:val="008B19A0"/>
    <w:rsid w:val="008C138D"/>
    <w:rsid w:val="008C227E"/>
    <w:rsid w:val="008D4CEA"/>
    <w:rsid w:val="008F2675"/>
    <w:rsid w:val="008F6B69"/>
    <w:rsid w:val="00911C4F"/>
    <w:rsid w:val="00913425"/>
    <w:rsid w:val="0092023C"/>
    <w:rsid w:val="00980BA0"/>
    <w:rsid w:val="0098564A"/>
    <w:rsid w:val="009905A2"/>
    <w:rsid w:val="0099473A"/>
    <w:rsid w:val="009A6C18"/>
    <w:rsid w:val="009B6C07"/>
    <w:rsid w:val="009C47B0"/>
    <w:rsid w:val="009C6207"/>
    <w:rsid w:val="009C6A06"/>
    <w:rsid w:val="009C7564"/>
    <w:rsid w:val="009D420B"/>
    <w:rsid w:val="009D6608"/>
    <w:rsid w:val="009E4127"/>
    <w:rsid w:val="009F5EEC"/>
    <w:rsid w:val="00A00327"/>
    <w:rsid w:val="00A15F20"/>
    <w:rsid w:val="00A23D13"/>
    <w:rsid w:val="00A32C18"/>
    <w:rsid w:val="00A36319"/>
    <w:rsid w:val="00A431AD"/>
    <w:rsid w:val="00A456B9"/>
    <w:rsid w:val="00A52624"/>
    <w:rsid w:val="00A606C0"/>
    <w:rsid w:val="00A61E8B"/>
    <w:rsid w:val="00A61FAC"/>
    <w:rsid w:val="00A72ECB"/>
    <w:rsid w:val="00AA5EC4"/>
    <w:rsid w:val="00AB6628"/>
    <w:rsid w:val="00AC3604"/>
    <w:rsid w:val="00AD5335"/>
    <w:rsid w:val="00AE0AF5"/>
    <w:rsid w:val="00AE14DE"/>
    <w:rsid w:val="00AF68D1"/>
    <w:rsid w:val="00B039D5"/>
    <w:rsid w:val="00B100F6"/>
    <w:rsid w:val="00B30F48"/>
    <w:rsid w:val="00B32FA5"/>
    <w:rsid w:val="00B33AD0"/>
    <w:rsid w:val="00B42865"/>
    <w:rsid w:val="00B5493C"/>
    <w:rsid w:val="00B63631"/>
    <w:rsid w:val="00B70398"/>
    <w:rsid w:val="00B8626B"/>
    <w:rsid w:val="00B87EB3"/>
    <w:rsid w:val="00B95630"/>
    <w:rsid w:val="00BB3A0D"/>
    <w:rsid w:val="00BC10DD"/>
    <w:rsid w:val="00BD4100"/>
    <w:rsid w:val="00BF3C77"/>
    <w:rsid w:val="00C04435"/>
    <w:rsid w:val="00C42ECA"/>
    <w:rsid w:val="00C4408F"/>
    <w:rsid w:val="00C568D1"/>
    <w:rsid w:val="00C56F95"/>
    <w:rsid w:val="00C74EB2"/>
    <w:rsid w:val="00CA3011"/>
    <w:rsid w:val="00CB20C9"/>
    <w:rsid w:val="00CC0F47"/>
    <w:rsid w:val="00CC478F"/>
    <w:rsid w:val="00CD0F64"/>
    <w:rsid w:val="00CD1014"/>
    <w:rsid w:val="00CD5890"/>
    <w:rsid w:val="00CE5669"/>
    <w:rsid w:val="00CE75AA"/>
    <w:rsid w:val="00CF513F"/>
    <w:rsid w:val="00CF5C36"/>
    <w:rsid w:val="00CF63B7"/>
    <w:rsid w:val="00D0036D"/>
    <w:rsid w:val="00D1487F"/>
    <w:rsid w:val="00D17A81"/>
    <w:rsid w:val="00D17F45"/>
    <w:rsid w:val="00D238CD"/>
    <w:rsid w:val="00D43559"/>
    <w:rsid w:val="00D47A65"/>
    <w:rsid w:val="00D557E3"/>
    <w:rsid w:val="00D60D10"/>
    <w:rsid w:val="00D701D4"/>
    <w:rsid w:val="00D728D3"/>
    <w:rsid w:val="00D844EE"/>
    <w:rsid w:val="00D86D0B"/>
    <w:rsid w:val="00D90104"/>
    <w:rsid w:val="00DC190B"/>
    <w:rsid w:val="00DD5720"/>
    <w:rsid w:val="00DD5984"/>
    <w:rsid w:val="00DE1F16"/>
    <w:rsid w:val="00DE48EE"/>
    <w:rsid w:val="00DF6F9D"/>
    <w:rsid w:val="00E1404D"/>
    <w:rsid w:val="00E1443E"/>
    <w:rsid w:val="00E22087"/>
    <w:rsid w:val="00E22FA3"/>
    <w:rsid w:val="00E25643"/>
    <w:rsid w:val="00E376AA"/>
    <w:rsid w:val="00E56A01"/>
    <w:rsid w:val="00E60687"/>
    <w:rsid w:val="00E62A7F"/>
    <w:rsid w:val="00E635B2"/>
    <w:rsid w:val="00E73A9A"/>
    <w:rsid w:val="00E835E4"/>
    <w:rsid w:val="00E9201F"/>
    <w:rsid w:val="00E95856"/>
    <w:rsid w:val="00E96F21"/>
    <w:rsid w:val="00EA7950"/>
    <w:rsid w:val="00EB0EA1"/>
    <w:rsid w:val="00EB6D1C"/>
    <w:rsid w:val="00EB717D"/>
    <w:rsid w:val="00ED71A2"/>
    <w:rsid w:val="00EE2864"/>
    <w:rsid w:val="00EE2E18"/>
    <w:rsid w:val="00EE3823"/>
    <w:rsid w:val="00EE3C01"/>
    <w:rsid w:val="00EE68DC"/>
    <w:rsid w:val="00EE6B0F"/>
    <w:rsid w:val="00EF1201"/>
    <w:rsid w:val="00EF22F0"/>
    <w:rsid w:val="00F376A9"/>
    <w:rsid w:val="00F40FC5"/>
    <w:rsid w:val="00F45F83"/>
    <w:rsid w:val="00F4668D"/>
    <w:rsid w:val="00F65D08"/>
    <w:rsid w:val="00F66A1C"/>
    <w:rsid w:val="00F76321"/>
    <w:rsid w:val="00F8143E"/>
    <w:rsid w:val="00F851E9"/>
    <w:rsid w:val="00F92610"/>
    <w:rsid w:val="00FB0460"/>
    <w:rsid w:val="00FB7FC3"/>
    <w:rsid w:val="00FB7FFB"/>
    <w:rsid w:val="00FC58B1"/>
    <w:rsid w:val="00FE0DB6"/>
    <w:rsid w:val="00FE0E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6B5BB0"/>
  <w15:chartTrackingRefBased/>
  <w15:docId w15:val="{DD046027-A53E-4993-A601-B8DC19D559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Arial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Body Copy - Twinkl"/>
    <w:qFormat/>
    <w:rsid w:val="00D60D10"/>
    <w:pPr>
      <w:suppressAutoHyphens/>
      <w:autoSpaceDE w:val="0"/>
      <w:autoSpaceDN w:val="0"/>
      <w:adjustRightInd w:val="0"/>
      <w:spacing w:after="160" w:line="276" w:lineRule="auto"/>
      <w:jc w:val="both"/>
      <w:textAlignment w:val="center"/>
    </w:pPr>
    <w:rPr>
      <w:rFonts w:ascii="Twinkl" w:hAnsi="Twinkl" w:cs="Twinkl"/>
      <w:color w:val="1C1C1C"/>
      <w:sz w:val="26"/>
      <w:szCs w:val="26"/>
    </w:rPr>
  </w:style>
  <w:style w:type="paragraph" w:styleId="Heading1">
    <w:name w:val="heading 1"/>
    <w:aliases w:val="Heading 1 - Twinkl"/>
    <w:basedOn w:val="Normal"/>
    <w:next w:val="Normal"/>
    <w:link w:val="Heading1Char"/>
    <w:uiPriority w:val="9"/>
    <w:qFormat/>
    <w:rsid w:val="004E5017"/>
    <w:pPr>
      <w:spacing w:after="120"/>
      <w:jc w:val="center"/>
      <w:outlineLvl w:val="0"/>
    </w:pPr>
    <w:rPr>
      <w:b/>
      <w:sz w:val="60"/>
      <w:szCs w:val="60"/>
      <w:lang w:eastAsia="en-US"/>
    </w:rPr>
  </w:style>
  <w:style w:type="paragraph" w:styleId="Heading2">
    <w:name w:val="heading 2"/>
    <w:aliases w:val="Heading 2 - Twinkl"/>
    <w:basedOn w:val="Normal"/>
    <w:link w:val="Heading2Char"/>
    <w:uiPriority w:val="99"/>
    <w:qFormat/>
    <w:rsid w:val="004E5017"/>
    <w:pPr>
      <w:spacing w:before="57" w:after="0"/>
      <w:outlineLvl w:val="1"/>
    </w:pPr>
    <w:rPr>
      <w:b/>
      <w:bCs/>
      <w:sz w:val="32"/>
      <w:szCs w:val="32"/>
    </w:rPr>
  </w:style>
  <w:style w:type="paragraph" w:styleId="Heading3">
    <w:name w:val="heading 3"/>
    <w:aliases w:val="Heading 3 - Twinkl"/>
    <w:basedOn w:val="Normal"/>
    <w:link w:val="Heading3Char"/>
    <w:uiPriority w:val="99"/>
    <w:qFormat/>
    <w:rsid w:val="004E5017"/>
    <w:pPr>
      <w:spacing w:before="57" w:after="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3118CF"/>
    <w:pPr>
      <w:spacing w:before="360" w:after="0"/>
      <w:outlineLvl w:val="3"/>
    </w:pPr>
  </w:style>
  <w:style w:type="paragraph" w:styleId="Heading5">
    <w:name w:val="heading 5"/>
    <w:basedOn w:val="Normal"/>
    <w:next w:val="Normal"/>
    <w:link w:val="Heading5Char"/>
    <w:uiPriority w:val="9"/>
    <w:unhideWhenUsed/>
    <w:rsid w:val="00874EB6"/>
    <w:pPr>
      <w:keepNext/>
      <w:keepLines/>
      <w:spacing w:before="40" w:after="0"/>
      <w:outlineLvl w:val="4"/>
    </w:pPr>
    <w:rPr>
      <w:rFonts w:eastAsiaTheme="majorEastAsia" w:cstheme="majorBidi"/>
      <w:color w:val="BE1C6D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874EB6"/>
    <w:pPr>
      <w:keepNext/>
      <w:keepLines/>
      <w:spacing w:before="40" w:after="0"/>
      <w:outlineLvl w:val="5"/>
    </w:pPr>
    <w:rPr>
      <w:rFonts w:eastAsiaTheme="majorEastAsia" w:cstheme="majorBidi"/>
      <w:color w:val="7E124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874EB6"/>
    <w:pPr>
      <w:keepNext/>
      <w:keepLines/>
      <w:spacing w:before="40" w:after="0"/>
      <w:outlineLvl w:val="6"/>
    </w:pPr>
    <w:rPr>
      <w:rFonts w:eastAsiaTheme="majorEastAsia" w:cstheme="majorBidi"/>
      <w:i/>
      <w:iCs/>
      <w:color w:val="7E124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874EB6"/>
    <w:pPr>
      <w:keepNext/>
      <w:keepLines/>
      <w:spacing w:before="40" w:after="0"/>
      <w:outlineLvl w:val="7"/>
    </w:pPr>
    <w:rPr>
      <w:rFonts w:eastAsiaTheme="majorEastAsia" w:cstheme="majorBidi"/>
      <w:color w:val="3E3E3E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874EB6"/>
    <w:pPr>
      <w:keepNext/>
      <w:keepLines/>
      <w:spacing w:before="40" w:after="0"/>
      <w:outlineLvl w:val="8"/>
    </w:pPr>
    <w:rPr>
      <w:rFonts w:eastAsiaTheme="majorEastAsia" w:cstheme="majorBidi"/>
      <w:i/>
      <w:iCs/>
      <w:color w:val="3E3E3E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asicParagraph">
    <w:name w:val="[Basic Paragraph]"/>
    <w:basedOn w:val="Normal"/>
    <w:link w:val="BasicParagraphChar"/>
    <w:uiPriority w:val="99"/>
    <w:rsid w:val="004E5017"/>
    <w:pPr>
      <w:spacing w:after="170" w:line="300" w:lineRule="atLeast"/>
    </w:pPr>
    <w:rPr>
      <w:rFonts w:ascii="Sassoon Infant Rg" w:hAnsi="Sassoon Infant Rg" w:cs="Sassoon Infant Rg"/>
      <w:spacing w:val="-6"/>
      <w:szCs w:val="24"/>
    </w:rPr>
  </w:style>
  <w:style w:type="character" w:customStyle="1" w:styleId="BasicParagraphChar">
    <w:name w:val="[Basic Paragraph] Char"/>
    <w:link w:val="BasicParagraph"/>
    <w:uiPriority w:val="99"/>
    <w:rsid w:val="004E5017"/>
    <w:rPr>
      <w:rFonts w:ascii="Sassoon Infant Rg" w:hAnsi="Sassoon Infant Rg" w:cs="Sassoon Infant Rg"/>
      <w:color w:val="1C1C1C"/>
      <w:spacing w:val="-6"/>
      <w:sz w:val="26"/>
      <w:szCs w:val="24"/>
    </w:rPr>
  </w:style>
  <w:style w:type="paragraph" w:customStyle="1" w:styleId="Aim-Twinkl">
    <w:name w:val="Aim - Twinkl"/>
    <w:basedOn w:val="Normal"/>
    <w:link w:val="Aim-TwinklChar"/>
    <w:qFormat/>
    <w:rsid w:val="004E5017"/>
    <w:pPr>
      <w:spacing w:after="113"/>
    </w:pPr>
    <w:rPr>
      <w:sz w:val="24"/>
      <w:szCs w:val="24"/>
    </w:rPr>
  </w:style>
  <w:style w:type="character" w:customStyle="1" w:styleId="Aim-TwinklChar">
    <w:name w:val="Aim - Twinkl Char"/>
    <w:link w:val="Aim-Twinkl"/>
    <w:rsid w:val="004E5017"/>
    <w:rPr>
      <w:rFonts w:ascii="Twinkl" w:hAnsi="Twinkl" w:cs="Twinkl"/>
      <w:color w:val="1C1C1C"/>
      <w:sz w:val="24"/>
      <w:szCs w:val="24"/>
    </w:rPr>
  </w:style>
  <w:style w:type="paragraph" w:styleId="ListParagraph">
    <w:name w:val="List Paragraph"/>
    <w:aliases w:val="Indented Bullets - Twinkl"/>
    <w:basedOn w:val="Normal"/>
    <w:uiPriority w:val="34"/>
    <w:qFormat/>
    <w:rsid w:val="004E5017"/>
    <w:pPr>
      <w:numPr>
        <w:numId w:val="1"/>
      </w:numPr>
    </w:pPr>
  </w:style>
  <w:style w:type="paragraph" w:customStyle="1" w:styleId="Bullets-Twinkl">
    <w:name w:val="Bullets - Twinkl"/>
    <w:basedOn w:val="ListParagraph"/>
    <w:link w:val="Bullets-TwinklChar"/>
    <w:qFormat/>
    <w:rsid w:val="004E5017"/>
    <w:pPr>
      <w:spacing w:after="170" w:line="360" w:lineRule="atLeast"/>
      <w:ind w:left="357" w:hanging="357"/>
      <w:jc w:val="left"/>
    </w:pPr>
  </w:style>
  <w:style w:type="character" w:customStyle="1" w:styleId="Bullets-TwinklChar">
    <w:name w:val="Bullets - Twinkl Char"/>
    <w:link w:val="Bullets-Twinkl"/>
    <w:rsid w:val="004E5017"/>
    <w:rPr>
      <w:rFonts w:ascii="Twinkl" w:hAnsi="Twinkl" w:cs="Twinkl"/>
      <w:color w:val="1C1C1C"/>
      <w:sz w:val="26"/>
      <w:szCs w:val="26"/>
    </w:rPr>
  </w:style>
  <w:style w:type="character" w:customStyle="1" w:styleId="Heading1Char">
    <w:name w:val="Heading 1 Char"/>
    <w:aliases w:val="Heading 1 - Twinkl Char"/>
    <w:link w:val="Heading1"/>
    <w:uiPriority w:val="9"/>
    <w:rsid w:val="004E5017"/>
    <w:rPr>
      <w:rFonts w:ascii="Twinkl" w:hAnsi="Twinkl" w:cs="Twinkl"/>
      <w:b/>
      <w:color w:val="1C1C1C"/>
      <w:sz w:val="60"/>
      <w:szCs w:val="60"/>
      <w:lang w:eastAsia="en-US"/>
    </w:rPr>
  </w:style>
  <w:style w:type="character" w:customStyle="1" w:styleId="Heading2Char">
    <w:name w:val="Heading 2 Char"/>
    <w:aliases w:val="Heading 2 - Twinkl Char"/>
    <w:link w:val="Heading2"/>
    <w:uiPriority w:val="99"/>
    <w:rsid w:val="004E5017"/>
    <w:rPr>
      <w:rFonts w:ascii="Twinkl" w:hAnsi="Twinkl" w:cs="Twinkl"/>
      <w:b/>
      <w:bCs/>
      <w:color w:val="1C1C1C"/>
      <w:sz w:val="32"/>
      <w:szCs w:val="32"/>
    </w:rPr>
  </w:style>
  <w:style w:type="character" w:customStyle="1" w:styleId="Heading3Char">
    <w:name w:val="Heading 3 Char"/>
    <w:aliases w:val="Heading 3 - Twinkl Char"/>
    <w:link w:val="Heading3"/>
    <w:uiPriority w:val="99"/>
    <w:rsid w:val="004E5017"/>
    <w:rPr>
      <w:rFonts w:ascii="Twinkl" w:hAnsi="Twinkl" w:cs="Twinkl"/>
      <w:b/>
      <w:bCs/>
      <w:color w:val="1C1C1C"/>
      <w:sz w:val="28"/>
      <w:szCs w:val="28"/>
    </w:rPr>
  </w:style>
  <w:style w:type="paragraph" w:styleId="Footer">
    <w:name w:val="footer"/>
    <w:basedOn w:val="Normal"/>
    <w:link w:val="FooterChar"/>
    <w:uiPriority w:val="99"/>
    <w:unhideWhenUsed/>
    <w:rsid w:val="004E5017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E5017"/>
    <w:rPr>
      <w:rFonts w:ascii="Twinkl" w:hAnsi="Twinkl" w:cs="Twinkl"/>
      <w:color w:val="1C1C1C"/>
      <w:sz w:val="26"/>
      <w:szCs w:val="26"/>
    </w:rPr>
  </w:style>
  <w:style w:type="character" w:customStyle="1" w:styleId="Heading4Char">
    <w:name w:val="Heading 4 Char"/>
    <w:link w:val="Heading4"/>
    <w:uiPriority w:val="99"/>
    <w:rsid w:val="003118CF"/>
    <w:rPr>
      <w:rFonts w:ascii="BPreplay" w:hAnsi="BPreplay" w:cs="BPreplay"/>
      <w:color w:val="404040"/>
      <w:sz w:val="22"/>
      <w:szCs w:val="22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4E5017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E5017"/>
    <w:rPr>
      <w:rFonts w:ascii="Twinkl" w:hAnsi="Twinkl" w:cs="Twinkl"/>
      <w:color w:val="1C1C1C"/>
      <w:sz w:val="26"/>
      <w:szCs w:val="26"/>
    </w:rPr>
  </w:style>
  <w:style w:type="paragraph" w:customStyle="1" w:styleId="Heading4-Twinkl">
    <w:name w:val="Heading 4 - Twinkl"/>
    <w:basedOn w:val="Normal"/>
    <w:link w:val="Heading4-TwinklChar"/>
    <w:qFormat/>
    <w:rsid w:val="004E5017"/>
    <w:pPr>
      <w:spacing w:before="57" w:after="0"/>
    </w:pPr>
    <w:rPr>
      <w:rFonts w:ascii="Twinkl SemiBold" w:hAnsi="Twinkl SemiBold" w:cs="Twinkl Sb"/>
      <w:bCs/>
      <w:sz w:val="28"/>
      <w:szCs w:val="28"/>
    </w:rPr>
  </w:style>
  <w:style w:type="character" w:customStyle="1" w:styleId="Heading4-TwinklChar">
    <w:name w:val="Heading 4 - Twinkl Char"/>
    <w:link w:val="Heading4-Twinkl"/>
    <w:rsid w:val="004E5017"/>
    <w:rPr>
      <w:rFonts w:ascii="Twinkl SemiBold" w:hAnsi="Twinkl SemiBold" w:cs="Twinkl Sb"/>
      <w:bCs/>
      <w:color w:val="1C1C1C"/>
      <w:sz w:val="28"/>
      <w:szCs w:val="28"/>
    </w:rPr>
  </w:style>
  <w:style w:type="paragraph" w:customStyle="1" w:styleId="NumberedBullets-Twinkl">
    <w:name w:val="Numbered Bullets - Twinkl"/>
    <w:basedOn w:val="Normal"/>
    <w:link w:val="NumberedBullets-TwinklChar"/>
    <w:qFormat/>
    <w:rsid w:val="004E5017"/>
    <w:pPr>
      <w:numPr>
        <w:numId w:val="2"/>
      </w:numPr>
      <w:jc w:val="left"/>
    </w:pPr>
  </w:style>
  <w:style w:type="character" w:customStyle="1" w:styleId="NumberedBullets-TwinklChar">
    <w:name w:val="Numbered Bullets - Twinkl Char"/>
    <w:link w:val="NumberedBullets-Twinkl"/>
    <w:rsid w:val="004E5017"/>
    <w:rPr>
      <w:rFonts w:ascii="Twinkl" w:hAnsi="Twinkl" w:cs="Twinkl"/>
      <w:color w:val="1C1C1C"/>
      <w:sz w:val="26"/>
      <w:szCs w:val="26"/>
    </w:rPr>
  </w:style>
  <w:style w:type="paragraph" w:customStyle="1" w:styleId="IndentedNumberedBullets-Twinkl">
    <w:name w:val="Indented Numbered Bullets - Twinkl"/>
    <w:basedOn w:val="NumberedBullets-Twinkl"/>
    <w:link w:val="IndentedNumberedBullets-TwinklChar"/>
    <w:qFormat/>
    <w:rsid w:val="004E5017"/>
    <w:pPr>
      <w:ind w:left="714" w:hanging="357"/>
    </w:pPr>
  </w:style>
  <w:style w:type="character" w:customStyle="1" w:styleId="IndentedNumberedBullets-TwinklChar">
    <w:name w:val="Indented Numbered Bullets - Twinkl Char"/>
    <w:link w:val="IndentedNumberedBullets-Twinkl"/>
    <w:rsid w:val="004E5017"/>
    <w:rPr>
      <w:rFonts w:ascii="Twinkl" w:hAnsi="Twinkl" w:cs="Twinkl"/>
      <w:color w:val="1C1C1C"/>
      <w:sz w:val="26"/>
      <w:szCs w:val="26"/>
    </w:rPr>
  </w:style>
  <w:style w:type="paragraph" w:customStyle="1" w:styleId="PageNumbers-Twinkl">
    <w:name w:val="Page Numbers - Twinkl"/>
    <w:basedOn w:val="Header"/>
    <w:link w:val="PageNumbers-TwinklChar"/>
    <w:qFormat/>
    <w:rsid w:val="004E5017"/>
    <w:pPr>
      <w:spacing w:after="0" w:line="360" w:lineRule="auto"/>
      <w:jc w:val="center"/>
    </w:pPr>
    <w:rPr>
      <w:noProof/>
      <w:sz w:val="16"/>
      <w:szCs w:val="16"/>
    </w:rPr>
  </w:style>
  <w:style w:type="character" w:customStyle="1" w:styleId="PageNumbers-TwinklChar">
    <w:name w:val="Page Numbers - Twinkl Char"/>
    <w:link w:val="PageNumbers-Twinkl"/>
    <w:rsid w:val="004E5017"/>
    <w:rPr>
      <w:rFonts w:ascii="Twinkl" w:hAnsi="Twinkl" w:cs="Twinkl"/>
      <w:noProof/>
      <w:color w:val="1C1C1C"/>
      <w:sz w:val="16"/>
      <w:szCs w:val="16"/>
    </w:rPr>
  </w:style>
  <w:style w:type="character" w:customStyle="1" w:styleId="Heading5Char">
    <w:name w:val="Heading 5 Char"/>
    <w:basedOn w:val="DefaultParagraphFont"/>
    <w:link w:val="Heading5"/>
    <w:uiPriority w:val="9"/>
    <w:rsid w:val="00874EB6"/>
    <w:rPr>
      <w:rFonts w:ascii="Tuffy" w:eastAsiaTheme="majorEastAsia" w:hAnsi="Tuffy" w:cstheme="majorBidi"/>
      <w:color w:val="BE1C6D" w:themeColor="accent1" w:themeShade="BF"/>
      <w:sz w:val="22"/>
      <w:szCs w:val="22"/>
      <w:lang w:eastAsia="en-US"/>
    </w:rPr>
  </w:style>
  <w:style w:type="character" w:customStyle="1" w:styleId="Heading6Char">
    <w:name w:val="Heading 6 Char"/>
    <w:basedOn w:val="DefaultParagraphFont"/>
    <w:link w:val="Heading6"/>
    <w:uiPriority w:val="9"/>
    <w:rsid w:val="00874EB6"/>
    <w:rPr>
      <w:rFonts w:ascii="Tuffy" w:eastAsiaTheme="majorEastAsia" w:hAnsi="Tuffy" w:cstheme="majorBidi"/>
      <w:color w:val="7E1248" w:themeColor="accent1" w:themeShade="7F"/>
      <w:sz w:val="22"/>
      <w:szCs w:val="22"/>
      <w:lang w:eastAsia="en-US"/>
    </w:rPr>
  </w:style>
  <w:style w:type="character" w:customStyle="1" w:styleId="Heading7Char">
    <w:name w:val="Heading 7 Char"/>
    <w:basedOn w:val="DefaultParagraphFont"/>
    <w:link w:val="Heading7"/>
    <w:uiPriority w:val="9"/>
    <w:rsid w:val="00874EB6"/>
    <w:rPr>
      <w:rFonts w:ascii="Tuffy" w:eastAsiaTheme="majorEastAsia" w:hAnsi="Tuffy" w:cstheme="majorBidi"/>
      <w:i/>
      <w:iCs/>
      <w:color w:val="7E1248" w:themeColor="accent1" w:themeShade="7F"/>
      <w:sz w:val="22"/>
      <w:szCs w:val="22"/>
      <w:lang w:eastAsia="en-US"/>
    </w:rPr>
  </w:style>
  <w:style w:type="character" w:customStyle="1" w:styleId="Heading8Char">
    <w:name w:val="Heading 8 Char"/>
    <w:basedOn w:val="DefaultParagraphFont"/>
    <w:link w:val="Heading8"/>
    <w:uiPriority w:val="9"/>
    <w:rsid w:val="00874EB6"/>
    <w:rPr>
      <w:rFonts w:ascii="Tuffy" w:eastAsiaTheme="majorEastAsia" w:hAnsi="Tuffy" w:cstheme="majorBidi"/>
      <w:color w:val="3E3E3E" w:themeColor="text1" w:themeTint="D8"/>
      <w:sz w:val="21"/>
      <w:szCs w:val="21"/>
      <w:lang w:eastAsia="en-US"/>
    </w:rPr>
  </w:style>
  <w:style w:type="character" w:customStyle="1" w:styleId="Heading9Char">
    <w:name w:val="Heading 9 Char"/>
    <w:basedOn w:val="DefaultParagraphFont"/>
    <w:link w:val="Heading9"/>
    <w:uiPriority w:val="9"/>
    <w:rsid w:val="00874EB6"/>
    <w:rPr>
      <w:rFonts w:ascii="Tuffy" w:eastAsiaTheme="majorEastAsia" w:hAnsi="Tuffy" w:cstheme="majorBidi"/>
      <w:i/>
      <w:iCs/>
      <w:color w:val="3E3E3E" w:themeColor="text1" w:themeTint="D8"/>
      <w:sz w:val="21"/>
      <w:szCs w:val="21"/>
      <w:lang w:eastAsia="en-US"/>
    </w:rPr>
  </w:style>
  <w:style w:type="paragraph" w:customStyle="1" w:styleId="Originals">
    <w:name w:val="Originals"/>
    <w:rsid w:val="00DC190B"/>
    <w:pPr>
      <w:tabs>
        <w:tab w:val="center" w:pos="4513"/>
        <w:tab w:val="right" w:pos="9026"/>
      </w:tabs>
      <w:suppressAutoHyphens/>
      <w:autoSpaceDE w:val="0"/>
      <w:autoSpaceDN w:val="0"/>
      <w:adjustRightInd w:val="0"/>
      <w:spacing w:after="160" w:line="276" w:lineRule="auto"/>
      <w:jc w:val="both"/>
      <w:textAlignment w:val="center"/>
    </w:pPr>
    <w:rPr>
      <w:rFonts w:ascii="Twinkl" w:hAnsi="Twinkl" w:cs="Twinkl"/>
      <w:color w:val="1C1C1C"/>
      <w:sz w:val="26"/>
      <w:szCs w:val="26"/>
    </w:rPr>
  </w:style>
  <w:style w:type="table" w:styleId="TableGrid">
    <w:name w:val="Table Grid"/>
    <w:basedOn w:val="TableNormal"/>
    <w:uiPriority w:val="99"/>
    <w:rsid w:val="00CD0F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555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4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483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730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26" Type="http://schemas.openxmlformats.org/officeDocument/2006/relationships/image" Target="media/image19.png"/><Relationship Id="rId39" Type="http://schemas.openxmlformats.org/officeDocument/2006/relationships/image" Target="media/image32.png"/><Relationship Id="rId21" Type="http://schemas.openxmlformats.org/officeDocument/2006/relationships/image" Target="media/image14.png"/><Relationship Id="rId34" Type="http://schemas.openxmlformats.org/officeDocument/2006/relationships/image" Target="media/image27.png"/><Relationship Id="rId42" Type="http://schemas.microsoft.com/office/2007/relationships/hdphoto" Target="media/hdphoto1.wdp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9" Type="http://schemas.openxmlformats.org/officeDocument/2006/relationships/image" Target="media/image2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image" Target="media/image30.png"/><Relationship Id="rId40" Type="http://schemas.openxmlformats.org/officeDocument/2006/relationships/image" Target="media/image33.png"/><Relationship Id="rId45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9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4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8.png"/><Relationship Id="rId43" Type="http://schemas.openxmlformats.org/officeDocument/2006/relationships/header" Target="header1.xml"/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image" Target="media/image31.png"/><Relationship Id="rId46" Type="http://schemas.openxmlformats.org/officeDocument/2006/relationships/theme" Target="theme/theme1.xml"/><Relationship Id="rId20" Type="http://schemas.openxmlformats.org/officeDocument/2006/relationships/image" Target="media/image13.png"/><Relationship Id="rId41" Type="http://schemas.openxmlformats.org/officeDocument/2006/relationships/image" Target="media/image34.png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5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Shared%20drives\Design%20Development\General\Activity%20Sheet%20Template\%23Word\Activity%20Sheet%20Template%20Landscape.dotx" TargetMode="External"/></Relationships>
</file>

<file path=word/theme/theme1.xml><?xml version="1.0" encoding="utf-8"?>
<a:theme xmlns:a="http://schemas.openxmlformats.org/drawingml/2006/main" name="Office Theme">
  <a:themeElements>
    <a:clrScheme name="Twinkl Template">
      <a:dk1>
        <a:srgbClr val="1C1C1C"/>
      </a:dk1>
      <a:lt1>
        <a:sysClr val="window" lastClr="FFFFFF"/>
      </a:lt1>
      <a:dk2>
        <a:srgbClr val="4A4A4A"/>
      </a:dk2>
      <a:lt2>
        <a:srgbClr val="F4F2F2"/>
      </a:lt2>
      <a:accent1>
        <a:srgbClr val="E34192"/>
      </a:accent1>
      <a:accent2>
        <a:srgbClr val="EB8634"/>
      </a:accent2>
      <a:accent3>
        <a:srgbClr val="E6C734"/>
      </a:accent3>
      <a:accent4>
        <a:srgbClr val="79AD42"/>
      </a:accent4>
      <a:accent5>
        <a:srgbClr val="23A7F9"/>
      </a:accent5>
      <a:accent6>
        <a:srgbClr val="954EBE"/>
      </a:accent6>
      <a:hlink>
        <a:srgbClr val="23A7F9"/>
      </a:hlink>
      <a:folHlink>
        <a:srgbClr val="757070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621C19-D866-46AF-9017-2B99B2440C59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a724b426-67c1-475e-a8a9-bc73bb7a492e}" enabled="0" method="" siteId="{a724b426-67c1-475e-a8a9-bc73bb7a492e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Activity Sheet Template Landscape</Template>
  <TotalTime>81</TotalTime>
  <Pages>1</Pages>
  <Words>43</Words>
  <Characters>190</Characters>
  <Application>Microsoft Office Word</Application>
  <DocSecurity>0</DocSecurity>
  <Lines>190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Ridsdale</dc:creator>
  <cp:keywords/>
  <dc:description/>
  <cp:lastModifiedBy>Bates, Rachel</cp:lastModifiedBy>
  <cp:revision>47</cp:revision>
  <cp:lastPrinted>2024-09-24T11:07:00Z</cp:lastPrinted>
  <dcterms:created xsi:type="dcterms:W3CDTF">2026-01-05T20:27:00Z</dcterms:created>
  <dcterms:modified xsi:type="dcterms:W3CDTF">2026-04-10T14:04:00Z</dcterms:modified>
</cp:coreProperties>
</file>