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71"/>
        <w:tblW w:w="0" w:type="auto"/>
        <w:tblLook w:val="04A0" w:firstRow="1" w:lastRow="0" w:firstColumn="1" w:lastColumn="0" w:noHBand="0" w:noVBand="1"/>
      </w:tblPr>
      <w:tblGrid>
        <w:gridCol w:w="2120"/>
        <w:gridCol w:w="2120"/>
        <w:gridCol w:w="2120"/>
        <w:gridCol w:w="2120"/>
        <w:gridCol w:w="2120"/>
        <w:gridCol w:w="2120"/>
      </w:tblGrid>
      <w:tr w:rsidR="00696C75" w:rsidRPr="000118E9" w14:paraId="7FE19D89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66042D3" w14:textId="006104E2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t> </w:t>
            </w:r>
          </w:p>
        </w:tc>
        <w:tc>
          <w:tcPr>
            <w:tcW w:w="2120" w:type="dxa"/>
            <w:vAlign w:val="center"/>
          </w:tcPr>
          <w:p w14:paraId="2F8E1EA8" w14:textId="77777777" w:rsidR="00696C75" w:rsidRPr="00D238CD" w:rsidRDefault="00696C75" w:rsidP="009F214D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1408" behindDoc="0" locked="0" layoutInCell="1" allowOverlap="1" wp14:anchorId="3CCCE72B" wp14:editId="1913E9C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F0921C" w14:textId="7345AEED" w:rsidR="00696C75" w:rsidRPr="000118E9" w:rsidRDefault="00696C75" w:rsidP="009F214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vAlign w:val="center"/>
          </w:tcPr>
          <w:p w14:paraId="592226F2" w14:textId="6C18AEB4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2432" behindDoc="0" locked="0" layoutInCell="1" allowOverlap="1" wp14:anchorId="09F32AE0" wp14:editId="2DFE8A7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0E3CE58A" w14:textId="0F9C2CCC" w:rsidR="00696C75" w:rsidRPr="000118E9" w:rsidRDefault="00696C75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3456" behindDoc="0" locked="0" layoutInCell="1" allowOverlap="1" wp14:anchorId="756F518B" wp14:editId="4A982D9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513E8785" w14:textId="61BA4E97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4480" behindDoc="0" locked="0" layoutInCell="1" allowOverlap="1" wp14:anchorId="4365CFA5" wp14:editId="67FB47C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vAlign w:val="center"/>
          </w:tcPr>
          <w:p w14:paraId="66E1CF7B" w14:textId="5EBEFC3D" w:rsidR="00696C75" w:rsidRPr="000118E9" w:rsidRDefault="00696C75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45504" behindDoc="0" locked="0" layoutInCell="1" allowOverlap="1" wp14:anchorId="5FDF86DA" wp14:editId="28F8B31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54D4C" w:rsidRPr="000118E9" w14:paraId="508F4F2C" w14:textId="77777777" w:rsidTr="009F214D">
        <w:trPr>
          <w:trHeight w:val="680"/>
        </w:trPr>
        <w:tc>
          <w:tcPr>
            <w:tcW w:w="2120" w:type="dxa"/>
          </w:tcPr>
          <w:p w14:paraId="726390DE" w14:textId="77777777" w:rsidR="00B54D4C" w:rsidRPr="00650D90" w:rsidRDefault="00B54D4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1EAFF49C" w14:textId="70B98710" w:rsidR="00B54D4C" w:rsidRPr="00650D90" w:rsidRDefault="00B54D4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F47C02A" w14:textId="187F58BE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7552" behindDoc="0" locked="0" layoutInCell="1" allowOverlap="1" wp14:anchorId="687C2219" wp14:editId="7D35184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EA3EDA3" w14:textId="78F278DF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8576" behindDoc="0" locked="0" layoutInCell="1" allowOverlap="1" wp14:anchorId="0913EBB1" wp14:editId="5C458F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51E07303" w14:textId="7398AC42" w:rsidR="00B54D4C" w:rsidRPr="005A4003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49600" behindDoc="0" locked="0" layoutInCell="1" allowOverlap="1" wp14:anchorId="43154DE6" wp14:editId="235A360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2AA90A0A" w14:textId="56D6F98A" w:rsidR="00B54D4C" w:rsidRPr="005A4003" w:rsidRDefault="00B54D4C" w:rsidP="009F214D">
            <w:pPr>
              <w:spacing w:after="0"/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0624" behindDoc="0" locked="0" layoutInCell="1" allowOverlap="1" wp14:anchorId="103004EB" wp14:editId="1D39606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</w:tcPr>
          <w:p w14:paraId="31F2F434" w14:textId="3D34D9CA" w:rsidR="00B54D4C" w:rsidRPr="00C04435" w:rsidRDefault="00B54D4C" w:rsidP="009F214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251648" behindDoc="0" locked="0" layoutInCell="1" allowOverlap="1" wp14:anchorId="2F93E9F5" wp14:editId="5883321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26F8" w:rsidRPr="000118E9" w14:paraId="31A0BE61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D659AA4" w14:textId="4CC1C088" w:rsidR="001426F8" w:rsidRPr="00650D90" w:rsidRDefault="001426F8" w:rsidP="00CD55C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004085C" w14:textId="77777777" w:rsidR="001426F8" w:rsidRPr="00D238CD" w:rsidRDefault="001426F8" w:rsidP="00CD55C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3696" behindDoc="0" locked="0" layoutInCell="1" allowOverlap="1" wp14:anchorId="75C17AEC" wp14:editId="7023D03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EDD9145" w14:textId="74FDFFB4" w:rsidR="001426F8" w:rsidRPr="00415197" w:rsidRDefault="001426F8" w:rsidP="00CD55C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4720" behindDoc="0" locked="0" layoutInCell="1" allowOverlap="1" wp14:anchorId="4F478F1B" wp14:editId="5A4A517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51B029F" w14:textId="22D00FF7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5744" behindDoc="0" locked="0" layoutInCell="1" allowOverlap="1" wp14:anchorId="23013094" wp14:editId="6D9DD03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8405FA9" w14:textId="4C32180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6768" behindDoc="0" locked="0" layoutInCell="1" allowOverlap="1" wp14:anchorId="38D05913" wp14:editId="4793011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18A29E54" w14:textId="260517F5" w:rsidR="001426F8" w:rsidRPr="000118E9" w:rsidRDefault="001426F8" w:rsidP="00CD55C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7792" behindDoc="0" locked="0" layoutInCell="1" allowOverlap="1" wp14:anchorId="2C74DA63" wp14:editId="19EACD4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4E6B2F2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7EB45C1C" w14:textId="715F7AD0" w:rsidR="00AE14DE" w:rsidRPr="00650D90" w:rsidRDefault="00AE14DE" w:rsidP="0096252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9.</w:t>
            </w:r>
            <w:r w:rsidR="00FC7128" w:rsidRPr="00650D90">
              <w:rPr>
                <w:rFonts w:ascii="Aptos" w:hAnsi="Aptos"/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11D0EE9F" w14:textId="3180729B" w:rsidR="0053290C" w:rsidRDefault="003B1F76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2221952" behindDoc="0" locked="0" layoutInCell="1" allowOverlap="1" wp14:anchorId="17ED5D60" wp14:editId="34BCBC5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02357402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357402" name="Picture 1" descr="A close-up of a math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3EAC4F" w14:textId="239225AE" w:rsidR="0053290C" w:rsidRPr="0053290C" w:rsidRDefault="0053290C" w:rsidP="0096252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</w:tcPr>
          <w:p w14:paraId="12B795C9" w14:textId="2DF4C3B1" w:rsidR="00AE14DE" w:rsidRPr="000118E9" w:rsidRDefault="009A17DD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24000" behindDoc="0" locked="0" layoutInCell="1" allowOverlap="1" wp14:anchorId="6D44603D" wp14:editId="4B9F2E3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D5505E9" w14:textId="5DD23C2F" w:rsidR="00AE14DE" w:rsidRPr="000118E9" w:rsidRDefault="006A35C9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90560" behindDoc="0" locked="0" layoutInCell="1" allowOverlap="1" wp14:anchorId="421EA341" wp14:editId="26B5C6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41251721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1D087DA" w14:textId="2B31AAAE" w:rsidR="00AE14DE" w:rsidRPr="000118E9" w:rsidRDefault="0009100D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71712" behindDoc="0" locked="0" layoutInCell="1" allowOverlap="1" wp14:anchorId="130BE176" wp14:editId="0EF0EC2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99100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231023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</w:tcPr>
          <w:p w14:paraId="37F85F42" w14:textId="0CBB9742" w:rsidR="00AE14DE" w:rsidRPr="000118E9" w:rsidRDefault="003A7188" w:rsidP="0096252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728D3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26048" behindDoc="0" locked="0" layoutInCell="1" allowOverlap="1" wp14:anchorId="556AC3DF" wp14:editId="6BD96B29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>
              <w:rPr>
                <w:noProof/>
              </w:rPr>
              <w:drawing>
                <wp:anchor distT="0" distB="0" distL="114300" distR="114300" simplePos="0" relativeHeight="251220480" behindDoc="0" locked="0" layoutInCell="1" allowOverlap="1" wp14:anchorId="6C3DA0B6" wp14:editId="1F87683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4E10" w:rsidRPr="000118E9" w14:paraId="2347F224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00FC1920" w14:textId="13B3EE4E" w:rsidR="00384E10" w:rsidRPr="00650D90" w:rsidRDefault="00384E10" w:rsidP="0038382F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8C9DDB4" w14:textId="77777777" w:rsidR="00384E10" w:rsidRPr="00D238CD" w:rsidRDefault="00384E10" w:rsidP="0038382F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59840" behindDoc="0" locked="0" layoutInCell="1" allowOverlap="1" wp14:anchorId="734B4B82" wp14:editId="2A9CA3A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26C9B4F0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1542D444" w14:textId="4AFD445A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0864" behindDoc="0" locked="0" layoutInCell="1" allowOverlap="1" wp14:anchorId="7133FBFF" wp14:editId="32A8C9A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D5FEF5" w14:textId="4F82B103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1888" behindDoc="0" locked="0" layoutInCell="1" allowOverlap="1" wp14:anchorId="63CDB1D4" wp14:editId="149D267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FA2D712" w14:textId="0CB51DEF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2912" behindDoc="0" locked="0" layoutInCell="1" allowOverlap="1" wp14:anchorId="1B4A1AB7" wp14:editId="46931B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218DC0" w14:textId="19D6BA67" w:rsidR="00384E10" w:rsidRPr="000118E9" w:rsidRDefault="00384E10" w:rsidP="0038382F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3936" behindDoc="0" locked="0" layoutInCell="1" allowOverlap="1" wp14:anchorId="5DB9BCAF" wp14:editId="1413619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10CE19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A211E6E" w14:textId="5F704CA5" w:rsidR="00AE14DE" w:rsidRPr="00650D90" w:rsidRDefault="00AE14DE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C89F765" w14:textId="034B5E69" w:rsidR="00537D03" w:rsidRDefault="0038382F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2237312" behindDoc="0" locked="0" layoutInCell="1" allowOverlap="1" wp14:anchorId="08F98AC8" wp14:editId="381CDDD6">
                  <wp:simplePos x="0" y="0"/>
                  <wp:positionH relativeFrom="margin">
                    <wp:posOffset>626745</wp:posOffset>
                  </wp:positionH>
                  <wp:positionV relativeFrom="paragraph">
                    <wp:posOffset>15240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4DF"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28096" behindDoc="0" locked="0" layoutInCell="1" allowOverlap="1" wp14:anchorId="28640809" wp14:editId="271CB9DF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14605</wp:posOffset>
                  </wp:positionV>
                  <wp:extent cx="539750" cy="445770"/>
                  <wp:effectExtent l="0" t="0" r="0" b="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A91D9A5" w:rsidR="00AE14DE" w:rsidRPr="0053290C" w:rsidRDefault="00AE14DE" w:rsidP="009F214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4E643B2" w14:textId="4F8FD6EB" w:rsidR="00A36319" w:rsidRPr="005A43DE" w:rsidRDefault="009A17DD" w:rsidP="009F214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B32FA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34528" behindDoc="0" locked="0" layoutInCell="1" allowOverlap="1" wp14:anchorId="3D17255C" wp14:editId="3666F6F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39729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9838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30BFC3CE" w14:textId="1F9DEABE" w:rsidR="00AE14DE" w:rsidRPr="000118E9" w:rsidRDefault="0009100D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233216" behindDoc="0" locked="0" layoutInCell="1" allowOverlap="1" wp14:anchorId="6EDB0B5D" wp14:editId="1EB12D9A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04000" cy="464400"/>
                  <wp:effectExtent l="0" t="0" r="0" b="0"/>
                  <wp:wrapNone/>
                  <wp:docPr id="837474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46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0118E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C77BE5" w14:textId="70AEAE4D" w:rsidR="009905A2" w:rsidRPr="000118E9" w:rsidRDefault="00D6268E" w:rsidP="009F214D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38336" behindDoc="0" locked="0" layoutInCell="1" allowOverlap="1" wp14:anchorId="5250F302" wp14:editId="27058090">
                  <wp:simplePos x="0" y="0"/>
                  <wp:positionH relativeFrom="column">
                    <wp:posOffset>0</wp:posOffset>
                  </wp:positionH>
                  <wp:positionV relativeFrom="page">
                    <wp:posOffset>6985</wp:posOffset>
                  </wp:positionV>
                  <wp:extent cx="543560" cy="4318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236288" behindDoc="0" locked="0" layoutInCell="1" allowOverlap="1" wp14:anchorId="5C02776C" wp14:editId="24CEDC5E">
                  <wp:simplePos x="0" y="0"/>
                  <wp:positionH relativeFrom="column">
                    <wp:posOffset>677545</wp:posOffset>
                  </wp:positionH>
                  <wp:positionV relativeFrom="page">
                    <wp:posOffset>-7620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AE8D3A9" w14:textId="394B2A3F" w:rsidR="00AE14DE" w:rsidRPr="000118E9" w:rsidRDefault="003A7188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91584" behindDoc="0" locked="0" layoutInCell="1" allowOverlap="1" wp14:anchorId="0D5B82FD" wp14:editId="40D3521F">
                  <wp:simplePos x="8429625" y="3209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4904076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5E98" w:rsidRPr="000118E9" w14:paraId="306256B7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6367C73" w14:textId="61582973" w:rsidR="00085E98" w:rsidRPr="00650D90" w:rsidRDefault="00085E98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12.05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3B1A3D" w14:textId="77777777" w:rsidR="00085E98" w:rsidRPr="00D238CD" w:rsidRDefault="00085E98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5984" behindDoc="0" locked="0" layoutInCell="1" allowOverlap="1" wp14:anchorId="0C6A5A80" wp14:editId="25C5F57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18EE4A03" w:rsidR="00085E98" w:rsidRPr="00B100F6" w:rsidRDefault="00085E98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49C004DD" w14:textId="59338168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7008" behindDoc="0" locked="0" layoutInCell="1" allowOverlap="1" wp14:anchorId="27F84BCC" wp14:editId="217878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687775D" w14:textId="10A880A1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8032" behindDoc="0" locked="0" layoutInCell="1" allowOverlap="1" wp14:anchorId="2B5B5431" wp14:editId="3A0308E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75FB05E5" w14:textId="5B08C808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69056" behindDoc="0" locked="0" layoutInCell="1" allowOverlap="1" wp14:anchorId="7AEEC274" wp14:editId="7A62C3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A1E1D99" w14:textId="03093050" w:rsidR="00085E98" w:rsidRPr="000118E9" w:rsidRDefault="00085E9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0080" behindDoc="0" locked="0" layoutInCell="1" allowOverlap="1" wp14:anchorId="128F160D" wp14:editId="164DBD6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E552E" w:rsidRPr="000118E9" w14:paraId="4BF6D7CE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7A5860B" w14:textId="2F0E3EFB" w:rsidR="00CE552E" w:rsidRPr="00650D90" w:rsidRDefault="00CE552E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12.25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5092F3EB" w14:textId="77777777" w:rsidR="00CE552E" w:rsidRPr="00D238CD" w:rsidRDefault="00CE552E" w:rsidP="009F214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2128" behindDoc="0" locked="0" layoutInCell="1" allowOverlap="1" wp14:anchorId="30A46091" wp14:editId="7C2A35E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02A8AF08" w:rsidR="00CE552E" w:rsidRPr="00415197" w:rsidRDefault="00CE552E" w:rsidP="009F214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FFFF00"/>
            <w:vAlign w:val="center"/>
          </w:tcPr>
          <w:p w14:paraId="04FB7EBF" w14:textId="51AF4835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3152" behindDoc="0" locked="0" layoutInCell="1" allowOverlap="1" wp14:anchorId="4C720287" wp14:editId="53E7BC2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F3A15DE" w14:textId="7E8244D6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4176" behindDoc="0" locked="0" layoutInCell="1" allowOverlap="1" wp14:anchorId="6697BB4D" wp14:editId="283D54B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3265AD22" w14:textId="0231166E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5200" behindDoc="0" locked="0" layoutInCell="1" allowOverlap="1" wp14:anchorId="30362113" wp14:editId="1B3DADB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1AFAFC5" w14:textId="314E65A1" w:rsidR="00CE552E" w:rsidRPr="000118E9" w:rsidRDefault="00CE552E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6224" behindDoc="0" locked="0" layoutInCell="1" allowOverlap="1" wp14:anchorId="279DA3B0" wp14:editId="3B5DDE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2799" w:rsidRPr="000118E9" w14:paraId="61E59883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57C1DF5D" w14:textId="40064DED" w:rsidR="009F2799" w:rsidRPr="00650D90" w:rsidRDefault="009F2799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5B1224D" w14:textId="77777777" w:rsidR="009F2799" w:rsidRPr="00D238CD" w:rsidRDefault="009F2799" w:rsidP="009F214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8272" behindDoc="0" locked="0" layoutInCell="1" allowOverlap="1" wp14:anchorId="677DBFE8" wp14:editId="588D2F5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9F2799" w:rsidRPr="0053290C" w:rsidRDefault="009F2799" w:rsidP="009F214D">
            <w:pPr>
              <w:spacing w:after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B877F2" w14:textId="26B53658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79296" behindDoc="0" locked="0" layoutInCell="1" allowOverlap="1" wp14:anchorId="10F283D8" wp14:editId="7F617332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DE620B" w14:textId="128AD951" w:rsidR="009F2799" w:rsidRPr="000118E9" w:rsidRDefault="009F2799" w:rsidP="009F214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0320" behindDoc="0" locked="0" layoutInCell="1" allowOverlap="1" wp14:anchorId="73BFC693" wp14:editId="41E8145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46425C0" w14:textId="70C25709" w:rsidR="009F2799" w:rsidRPr="000118E9" w:rsidRDefault="009F279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1344" behindDoc="0" locked="0" layoutInCell="1" allowOverlap="1" wp14:anchorId="6A91EA6E" wp14:editId="334D920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10903DA" w14:textId="5214F8AF" w:rsidR="009F2799" w:rsidRPr="000B05F9" w:rsidRDefault="009F2799" w:rsidP="009F214D">
            <w:pPr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2368" behindDoc="0" locked="0" layoutInCell="1" allowOverlap="1" wp14:anchorId="0995293E" wp14:editId="6A900CF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6A8C01C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4018BD05" w14:textId="61B57D21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0184415" w14:textId="11D420E5" w:rsidR="00AE14DE" w:rsidRPr="000118E9" w:rsidRDefault="00E33040" w:rsidP="009F21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97728" behindDoc="0" locked="0" layoutInCell="1" allowOverlap="1" wp14:anchorId="11FE9CBA" wp14:editId="331784C0">
                  <wp:simplePos x="2724150" y="490537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0DF89640" w14:textId="34B75D86" w:rsidR="00AE14DE" w:rsidRPr="000118E9" w:rsidRDefault="00E33040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98752" behindDoc="0" locked="0" layoutInCell="1" allowOverlap="1" wp14:anchorId="798BA203" wp14:editId="5EC47E6C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-4445</wp:posOffset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4A8C6B5" w14:textId="2AC6408A" w:rsidR="00AE14DE" w:rsidRPr="000118E9" w:rsidRDefault="0009100D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631F3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31168" behindDoc="0" locked="0" layoutInCell="1" allowOverlap="1" wp14:anchorId="49FEBF30" wp14:editId="0159BC0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20213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31962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29DBBCBC" w14:textId="74993961" w:rsidR="00AE14DE" w:rsidRPr="000118E9" w:rsidRDefault="003A718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88448" behindDoc="0" locked="0" layoutInCell="1" allowOverlap="1" wp14:anchorId="54D8EA69" wp14:editId="48C9D0B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649373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373594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DE44DDD" w14:textId="1F479A95" w:rsidR="00AE14DE" w:rsidRPr="000118E9" w:rsidRDefault="00C63547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39360" behindDoc="0" locked="0" layoutInCell="1" allowOverlap="1" wp14:anchorId="5284A3CA" wp14:editId="7780BF6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E5669" w:rsidRPr="000118E9" w14:paraId="0CCCDA52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182C4DAA" w14:textId="7AA9218F" w:rsidR="00AE14DE" w:rsidRPr="00650D90" w:rsidRDefault="005870BD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6AC3298" w14:textId="2D52D97D" w:rsidR="00AE14DE" w:rsidRPr="0053290C" w:rsidRDefault="00CA49B0" w:rsidP="009F214D">
            <w:pPr>
              <w:jc w:val="center"/>
              <w:rPr>
                <w:b/>
                <w:bCs/>
                <w:sz w:val="16"/>
                <w:szCs w:val="16"/>
              </w:rPr>
            </w:pPr>
            <w:r w:rsidRPr="00A32C18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461120" behindDoc="0" locked="0" layoutInCell="1" allowOverlap="1" wp14:anchorId="793F1086" wp14:editId="1F02C84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471DE821" w14:textId="5D8221D9" w:rsidR="00AE14DE" w:rsidRPr="000118E9" w:rsidRDefault="006A35C9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537D03">
              <w:rPr>
                <w:noProof/>
              </w:rPr>
              <w:drawing>
                <wp:anchor distT="0" distB="0" distL="114300" distR="114300" simplePos="0" relativeHeight="252219904" behindDoc="0" locked="0" layoutInCell="1" allowOverlap="1" wp14:anchorId="0D4C5A84" wp14:editId="51E02546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321879315" name="Picture 1" descr="A close-up of a math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879315" name="Picture 1" descr="A close-up of a math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615F1E04" w14:textId="10E1A37A" w:rsidR="00AE14DE" w:rsidRPr="000118E9" w:rsidRDefault="0009100D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2230144" behindDoc="0" locked="0" layoutInCell="1" allowOverlap="1" wp14:anchorId="03023E0F" wp14:editId="22C099F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190F6C1A" w14:textId="7DFF246B" w:rsidR="00AE14DE" w:rsidRPr="000118E9" w:rsidRDefault="003A7188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84098E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235264" behindDoc="0" locked="0" layoutInCell="1" allowOverlap="1" wp14:anchorId="3841D9AD" wp14:editId="5A9BB6C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04000" cy="460800"/>
                  <wp:effectExtent l="0" t="0" r="0" b="0"/>
                  <wp:wrapNone/>
                  <wp:docPr id="636922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7449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000" cy="46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BF94D8" w:themeFill="accent6" w:themeFillTint="99"/>
            <w:vAlign w:val="center"/>
          </w:tcPr>
          <w:p w14:paraId="7FB2E374" w14:textId="0BE3BCA2" w:rsidR="00AE14DE" w:rsidRPr="000118E9" w:rsidRDefault="00657AFA" w:rsidP="009F214D">
            <w:pPr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289536" behindDoc="0" locked="0" layoutInCell="1" allowOverlap="1" wp14:anchorId="5130FBAC" wp14:editId="1212B6A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B6C" w:rsidRPr="000118E9" w14:paraId="411AAF65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382D336F" w14:textId="566C6B8A" w:rsidR="00D96B6C" w:rsidRPr="00650D90" w:rsidRDefault="00D96B6C" w:rsidP="009F214D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2.40</w:t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391AFB72" w14:textId="4A296184" w:rsidR="00D96B6C" w:rsidRPr="00D238CD" w:rsidRDefault="00ED11AA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2608" behindDoc="0" locked="0" layoutInCell="1" allowOverlap="1" wp14:anchorId="308EF054" wp14:editId="6ACFDF8B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-4445</wp:posOffset>
                  </wp:positionV>
                  <wp:extent cx="489585" cy="44958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B2D2140" w14:textId="4ADF9790" w:rsidR="00D96B6C" w:rsidRPr="00D238CD" w:rsidRDefault="00ED11AA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3632" behindDoc="0" locked="0" layoutInCell="1" allowOverlap="1" wp14:anchorId="7EC63A3D" wp14:editId="01677C10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-4445</wp:posOffset>
                  </wp:positionV>
                  <wp:extent cx="489585" cy="449580"/>
                  <wp:effectExtent l="0" t="0" r="5715" b="7620"/>
                  <wp:wrapNone/>
                  <wp:docPr id="1271282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6D61701C" w14:textId="23E918C5" w:rsidR="00D96B6C" w:rsidRPr="00D238CD" w:rsidRDefault="00ED11AA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4656" behindDoc="0" locked="0" layoutInCell="1" allowOverlap="1" wp14:anchorId="40680A5E" wp14:editId="13A0C002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-4445</wp:posOffset>
                  </wp:positionV>
                  <wp:extent cx="489585" cy="449580"/>
                  <wp:effectExtent l="0" t="0" r="5715" b="7620"/>
                  <wp:wrapNone/>
                  <wp:docPr id="6664558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4E16D689" w14:textId="4F49AE5C" w:rsidR="00D96B6C" w:rsidRPr="00D238CD" w:rsidRDefault="00ED11AA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5680" behindDoc="0" locked="0" layoutInCell="1" allowOverlap="1" wp14:anchorId="58B2DDC1" wp14:editId="51919E4B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-4445</wp:posOffset>
                  </wp:positionV>
                  <wp:extent cx="489585" cy="449580"/>
                  <wp:effectExtent l="0" t="0" r="5715" b="7620"/>
                  <wp:wrapNone/>
                  <wp:docPr id="1281742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EE8CBD" w:themeFill="accent1" w:themeFillTint="99"/>
            <w:vAlign w:val="center"/>
          </w:tcPr>
          <w:p w14:paraId="5D31230E" w14:textId="7DA0E7B3" w:rsidR="00D96B6C" w:rsidRPr="00D238CD" w:rsidRDefault="00ED11AA" w:rsidP="009F214D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296704" behindDoc="0" locked="0" layoutInCell="1" allowOverlap="1" wp14:anchorId="20E5A774" wp14:editId="3DD81586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-4445</wp:posOffset>
                  </wp:positionV>
                  <wp:extent cx="489585" cy="449580"/>
                  <wp:effectExtent l="0" t="0" r="5715" b="7620"/>
                  <wp:wrapNone/>
                  <wp:docPr id="2037825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4665C" w:rsidRPr="000118E9" w14:paraId="319ED17F" w14:textId="77777777" w:rsidTr="009F214D">
        <w:trPr>
          <w:trHeight w:val="680"/>
        </w:trPr>
        <w:tc>
          <w:tcPr>
            <w:tcW w:w="2120" w:type="dxa"/>
            <w:vAlign w:val="center"/>
          </w:tcPr>
          <w:p w14:paraId="29E034F6" w14:textId="0AAE43E3" w:rsidR="00C4665C" w:rsidRPr="00650D90" w:rsidRDefault="00C4665C" w:rsidP="009F214D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50D90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195C8B8D" w14:textId="7074F28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4416" behindDoc="0" locked="0" layoutInCell="1" allowOverlap="1" wp14:anchorId="51899A5C" wp14:editId="26F38993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0E624CF5" w14:textId="395BAE8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5440" behindDoc="0" locked="0" layoutInCell="1" allowOverlap="1" wp14:anchorId="0D439E48" wp14:editId="761BE1D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C2F1756" w14:textId="520CF3D8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6464" behindDoc="0" locked="0" layoutInCell="1" allowOverlap="1" wp14:anchorId="55F378A3" wp14:editId="7867F6E1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659F3141" w14:textId="3BF98E19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7488" behindDoc="0" locked="0" layoutInCell="1" allowOverlap="1" wp14:anchorId="6FCD275A" wp14:editId="2C6B9278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0" w:type="dxa"/>
            <w:shd w:val="clear" w:color="auto" w:fill="FFFF00"/>
            <w:vAlign w:val="center"/>
          </w:tcPr>
          <w:p w14:paraId="273183ED" w14:textId="4142C19A" w:rsidR="00C4665C" w:rsidRPr="000118E9" w:rsidRDefault="00C4665C" w:rsidP="009F214D">
            <w:pPr>
              <w:jc w:val="center"/>
              <w:rPr>
                <w:b/>
                <w:bCs/>
                <w:sz w:val="24"/>
                <w:szCs w:val="24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288512" behindDoc="0" locked="0" layoutInCell="1" allowOverlap="1" wp14:anchorId="390A02FE" wp14:editId="5021A024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01DF9112" w:rsidR="00B8626B" w:rsidRPr="009E4127" w:rsidRDefault="003A2E82" w:rsidP="009E4127">
      <w:r>
        <w:rPr>
          <w:noProof/>
        </w:rPr>
        <w:drawing>
          <wp:anchor distT="0" distB="0" distL="114300" distR="114300" simplePos="0" relativeHeight="251224576" behindDoc="0" locked="0" layoutInCell="1" allowOverlap="1" wp14:anchorId="188CE817" wp14:editId="7F78D797">
            <wp:simplePos x="0" y="0"/>
            <wp:positionH relativeFrom="page">
              <wp:posOffset>9324975</wp:posOffset>
            </wp:positionH>
            <wp:positionV relativeFrom="margin">
              <wp:posOffset>-161925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22528" behindDoc="0" locked="0" layoutInCell="1" allowOverlap="1" wp14:anchorId="53F617EC" wp14:editId="5342E94E">
                <wp:simplePos x="0" y="0"/>
                <wp:positionH relativeFrom="margin">
                  <wp:posOffset>-352425</wp:posOffset>
                </wp:positionH>
                <wp:positionV relativeFrom="paragraph">
                  <wp:posOffset>-470535</wp:posOffset>
                </wp:positionV>
                <wp:extent cx="9877425" cy="1828800"/>
                <wp:effectExtent l="0" t="19050" r="0" b="1270"/>
                <wp:wrapNone/>
                <wp:docPr id="14150226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>
                          <a:bevelT/>
                        </a:sp3d>
                      </wps:spPr>
                      <wps:txbx>
                        <w:txbxContent>
                          <w:p w14:paraId="5A16976B" w14:textId="4F4E5A67" w:rsidR="001221BC" w:rsidRPr="001221BC" w:rsidRDefault="00FC58B1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Saplings 1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Ben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 </w:t>
                            </w:r>
                            <w:r w:rsidR="003A2E82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Kellyanne 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F617E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75pt;margin-top:-37.05pt;width:777.75pt;height:2in;z-index:251222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" filled="f" stroked="f">
                <v:textbox style="mso-fit-shape-to-text:t">
                  <w:txbxContent>
                    <w:p w14:paraId="5A16976B" w14:textId="4F4E5A67" w:rsidR="001221BC" w:rsidRPr="001221BC" w:rsidRDefault="00FC58B1" w:rsidP="00BC10DD">
                      <w:pPr>
                        <w:spacing w:after="0"/>
                        <w:jc w:val="center"/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13543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Saplings 1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BC10D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–</w:t>
                      </w:r>
                      <w:r w:rsidR="00253C8F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135431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Ben</w:t>
                      </w:r>
                      <w:r w:rsidR="00BC10DD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and </w:t>
                      </w:r>
                      <w:r w:rsidR="003A2E82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Kellyanne </w:t>
                      </w:r>
                      <w:r w:rsidR="00F40FC5">
                        <w:rPr>
                          <w:b/>
                          <w:color w:val="79AD42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FC7A02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1AAD9EE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0AE34C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3503371D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019D7C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6"/>
      <w:footerReference w:type="default" r:id="rId47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67DBD" w14:textId="77777777" w:rsidR="00893661" w:rsidRDefault="00893661" w:rsidP="00DD5720">
      <w:r>
        <w:separator/>
      </w:r>
    </w:p>
  </w:endnote>
  <w:endnote w:type="continuationSeparator" w:id="0">
    <w:p w14:paraId="78BD9890" w14:textId="77777777" w:rsidR="00893661" w:rsidRDefault="00893661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157B92C-81FD-4C8D-BC80-1A4214768629}"/>
    <w:embedBold r:id="rId2" w:fontKey="{A9A3A33B-B985-46A2-A3D0-2D60EA8602C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27124785-3E95-4C23-A2B3-7F6AFDE91B64}"/>
    <w:embedBold r:id="rId4" w:fontKey="{83C82AF6-48BA-48F6-ACE5-29C079409385}"/>
    <w:embedItalic r:id="rId5" w:fontKey="{79CA5AC0-DC6A-456D-AADF-01EE73E8469D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292BE78B-EE01-43E1-B7BC-763FE83819D6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B43B288A-61E3-4C29-AB5A-4C1AA80F86A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2B376C09-3D05-4F32-95D4-B172847C9D6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E66F2" w14:textId="77777777" w:rsidR="00893661" w:rsidRDefault="00893661" w:rsidP="00DD5720">
      <w:r>
        <w:separator/>
      </w:r>
    </w:p>
  </w:footnote>
  <w:footnote w:type="continuationSeparator" w:id="0">
    <w:p w14:paraId="3B5BC89C" w14:textId="77777777" w:rsidR="00893661" w:rsidRDefault="00893661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3EFF"/>
    <w:rsid w:val="00014C96"/>
    <w:rsid w:val="00025835"/>
    <w:rsid w:val="0003405A"/>
    <w:rsid w:val="000345E1"/>
    <w:rsid w:val="00041BE3"/>
    <w:rsid w:val="00045CFD"/>
    <w:rsid w:val="00057C83"/>
    <w:rsid w:val="000654DF"/>
    <w:rsid w:val="00067C79"/>
    <w:rsid w:val="00071AB0"/>
    <w:rsid w:val="00085E98"/>
    <w:rsid w:val="0009100D"/>
    <w:rsid w:val="00095634"/>
    <w:rsid w:val="000B05F9"/>
    <w:rsid w:val="000D45DB"/>
    <w:rsid w:val="000E22BF"/>
    <w:rsid w:val="000F227B"/>
    <w:rsid w:val="000F793E"/>
    <w:rsid w:val="00107D87"/>
    <w:rsid w:val="00116ADB"/>
    <w:rsid w:val="00122048"/>
    <w:rsid w:val="001221BC"/>
    <w:rsid w:val="0012572C"/>
    <w:rsid w:val="00135431"/>
    <w:rsid w:val="001426F8"/>
    <w:rsid w:val="0015335E"/>
    <w:rsid w:val="00161779"/>
    <w:rsid w:val="00166F02"/>
    <w:rsid w:val="00173124"/>
    <w:rsid w:val="00190479"/>
    <w:rsid w:val="001A77E0"/>
    <w:rsid w:val="001B142F"/>
    <w:rsid w:val="001B599E"/>
    <w:rsid w:val="001B7D7D"/>
    <w:rsid w:val="001E248E"/>
    <w:rsid w:val="001F78CD"/>
    <w:rsid w:val="00203298"/>
    <w:rsid w:val="00203C3E"/>
    <w:rsid w:val="00220107"/>
    <w:rsid w:val="0022646A"/>
    <w:rsid w:val="00253C8F"/>
    <w:rsid w:val="00254D95"/>
    <w:rsid w:val="002573E7"/>
    <w:rsid w:val="00257A59"/>
    <w:rsid w:val="00283D04"/>
    <w:rsid w:val="002853A2"/>
    <w:rsid w:val="00286E0B"/>
    <w:rsid w:val="00290F11"/>
    <w:rsid w:val="002950D5"/>
    <w:rsid w:val="002B099C"/>
    <w:rsid w:val="002B4096"/>
    <w:rsid w:val="002C48BF"/>
    <w:rsid w:val="002E047B"/>
    <w:rsid w:val="003035B6"/>
    <w:rsid w:val="003118CF"/>
    <w:rsid w:val="00326698"/>
    <w:rsid w:val="0033452A"/>
    <w:rsid w:val="00344899"/>
    <w:rsid w:val="003472FB"/>
    <w:rsid w:val="00355CC0"/>
    <w:rsid w:val="00365C50"/>
    <w:rsid w:val="00374193"/>
    <w:rsid w:val="00376841"/>
    <w:rsid w:val="0038382F"/>
    <w:rsid w:val="00384E10"/>
    <w:rsid w:val="00390382"/>
    <w:rsid w:val="00394D4D"/>
    <w:rsid w:val="003A2E82"/>
    <w:rsid w:val="003A6A65"/>
    <w:rsid w:val="003A7188"/>
    <w:rsid w:val="003B1F76"/>
    <w:rsid w:val="003B2FB5"/>
    <w:rsid w:val="003C0267"/>
    <w:rsid w:val="003D26A6"/>
    <w:rsid w:val="003D48AE"/>
    <w:rsid w:val="003D75F7"/>
    <w:rsid w:val="003F0742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1E0C"/>
    <w:rsid w:val="004D7465"/>
    <w:rsid w:val="004E5017"/>
    <w:rsid w:val="004F0EE8"/>
    <w:rsid w:val="005144BA"/>
    <w:rsid w:val="00515F60"/>
    <w:rsid w:val="00522CBD"/>
    <w:rsid w:val="00523A8E"/>
    <w:rsid w:val="0053290C"/>
    <w:rsid w:val="00537D03"/>
    <w:rsid w:val="00540400"/>
    <w:rsid w:val="00544FAF"/>
    <w:rsid w:val="00553E0E"/>
    <w:rsid w:val="005870BD"/>
    <w:rsid w:val="005A3494"/>
    <w:rsid w:val="005A4003"/>
    <w:rsid w:val="005A43DE"/>
    <w:rsid w:val="005A7CC7"/>
    <w:rsid w:val="005B3880"/>
    <w:rsid w:val="005B648D"/>
    <w:rsid w:val="005B7CD9"/>
    <w:rsid w:val="005C3FF2"/>
    <w:rsid w:val="005C4467"/>
    <w:rsid w:val="005D1993"/>
    <w:rsid w:val="005D2E97"/>
    <w:rsid w:val="005E2186"/>
    <w:rsid w:val="005E54C7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0D90"/>
    <w:rsid w:val="00654CF3"/>
    <w:rsid w:val="00657AFA"/>
    <w:rsid w:val="0066258A"/>
    <w:rsid w:val="00665CE1"/>
    <w:rsid w:val="00680238"/>
    <w:rsid w:val="0068510F"/>
    <w:rsid w:val="006865CF"/>
    <w:rsid w:val="0069319F"/>
    <w:rsid w:val="00696C75"/>
    <w:rsid w:val="006A35C9"/>
    <w:rsid w:val="006B6F9B"/>
    <w:rsid w:val="006D108B"/>
    <w:rsid w:val="006D5D86"/>
    <w:rsid w:val="006F0EEC"/>
    <w:rsid w:val="007149E8"/>
    <w:rsid w:val="007215F9"/>
    <w:rsid w:val="00722B47"/>
    <w:rsid w:val="00722B8F"/>
    <w:rsid w:val="00763739"/>
    <w:rsid w:val="007737EF"/>
    <w:rsid w:val="007846BF"/>
    <w:rsid w:val="0079200C"/>
    <w:rsid w:val="00793367"/>
    <w:rsid w:val="007C475A"/>
    <w:rsid w:val="00822843"/>
    <w:rsid w:val="00825B0E"/>
    <w:rsid w:val="008339AB"/>
    <w:rsid w:val="0084098E"/>
    <w:rsid w:val="008507E5"/>
    <w:rsid w:val="0085303C"/>
    <w:rsid w:val="00855E5F"/>
    <w:rsid w:val="0086207E"/>
    <w:rsid w:val="00863D27"/>
    <w:rsid w:val="00872C5C"/>
    <w:rsid w:val="00874EB6"/>
    <w:rsid w:val="00886FE1"/>
    <w:rsid w:val="00893661"/>
    <w:rsid w:val="008948F1"/>
    <w:rsid w:val="008B10BB"/>
    <w:rsid w:val="008C138D"/>
    <w:rsid w:val="008C227E"/>
    <w:rsid w:val="008D4CEA"/>
    <w:rsid w:val="008F2675"/>
    <w:rsid w:val="008F6B69"/>
    <w:rsid w:val="00911C4F"/>
    <w:rsid w:val="00913425"/>
    <w:rsid w:val="0096252D"/>
    <w:rsid w:val="0098564A"/>
    <w:rsid w:val="009905A2"/>
    <w:rsid w:val="0099473A"/>
    <w:rsid w:val="009A17DD"/>
    <w:rsid w:val="009A6C18"/>
    <w:rsid w:val="009B6C07"/>
    <w:rsid w:val="009C47B0"/>
    <w:rsid w:val="009C6207"/>
    <w:rsid w:val="009D420B"/>
    <w:rsid w:val="009D6608"/>
    <w:rsid w:val="009E4127"/>
    <w:rsid w:val="009F214D"/>
    <w:rsid w:val="009F2799"/>
    <w:rsid w:val="009F5EEC"/>
    <w:rsid w:val="00A00327"/>
    <w:rsid w:val="00A15F20"/>
    <w:rsid w:val="00A23D13"/>
    <w:rsid w:val="00A32C18"/>
    <w:rsid w:val="00A36319"/>
    <w:rsid w:val="00A431AD"/>
    <w:rsid w:val="00A606C0"/>
    <w:rsid w:val="00A61E8B"/>
    <w:rsid w:val="00A61FAC"/>
    <w:rsid w:val="00A72ECB"/>
    <w:rsid w:val="00AA5EC4"/>
    <w:rsid w:val="00AB6628"/>
    <w:rsid w:val="00AC3604"/>
    <w:rsid w:val="00AD5335"/>
    <w:rsid w:val="00AE0AF5"/>
    <w:rsid w:val="00AE14DE"/>
    <w:rsid w:val="00AF68D1"/>
    <w:rsid w:val="00B039D5"/>
    <w:rsid w:val="00B100F6"/>
    <w:rsid w:val="00B32FA5"/>
    <w:rsid w:val="00B33AD0"/>
    <w:rsid w:val="00B42865"/>
    <w:rsid w:val="00B4327A"/>
    <w:rsid w:val="00B5493C"/>
    <w:rsid w:val="00B54D4C"/>
    <w:rsid w:val="00B63631"/>
    <w:rsid w:val="00B70398"/>
    <w:rsid w:val="00B8626B"/>
    <w:rsid w:val="00B87EB3"/>
    <w:rsid w:val="00B94F05"/>
    <w:rsid w:val="00BA35F3"/>
    <w:rsid w:val="00BA769F"/>
    <w:rsid w:val="00BB3A0D"/>
    <w:rsid w:val="00BC10DD"/>
    <w:rsid w:val="00BD4100"/>
    <w:rsid w:val="00BF3C77"/>
    <w:rsid w:val="00C04435"/>
    <w:rsid w:val="00C4408F"/>
    <w:rsid w:val="00C4665C"/>
    <w:rsid w:val="00C568D1"/>
    <w:rsid w:val="00C63547"/>
    <w:rsid w:val="00C74EB2"/>
    <w:rsid w:val="00C932B5"/>
    <w:rsid w:val="00CA3011"/>
    <w:rsid w:val="00CA49B0"/>
    <w:rsid w:val="00CB20C9"/>
    <w:rsid w:val="00CC0F47"/>
    <w:rsid w:val="00CD0F64"/>
    <w:rsid w:val="00CD1014"/>
    <w:rsid w:val="00CD55CD"/>
    <w:rsid w:val="00CE552E"/>
    <w:rsid w:val="00CE5669"/>
    <w:rsid w:val="00CE75AA"/>
    <w:rsid w:val="00CF513F"/>
    <w:rsid w:val="00CF5C36"/>
    <w:rsid w:val="00D0036D"/>
    <w:rsid w:val="00D1487F"/>
    <w:rsid w:val="00D17A81"/>
    <w:rsid w:val="00D17F45"/>
    <w:rsid w:val="00D557E3"/>
    <w:rsid w:val="00D60D10"/>
    <w:rsid w:val="00D6268E"/>
    <w:rsid w:val="00D701D4"/>
    <w:rsid w:val="00D728D3"/>
    <w:rsid w:val="00D844EE"/>
    <w:rsid w:val="00D86D0B"/>
    <w:rsid w:val="00D90104"/>
    <w:rsid w:val="00D96B6C"/>
    <w:rsid w:val="00DC190B"/>
    <w:rsid w:val="00DD462F"/>
    <w:rsid w:val="00DD5720"/>
    <w:rsid w:val="00DD5984"/>
    <w:rsid w:val="00DE1F16"/>
    <w:rsid w:val="00DE48EE"/>
    <w:rsid w:val="00E1404D"/>
    <w:rsid w:val="00E1443E"/>
    <w:rsid w:val="00E22087"/>
    <w:rsid w:val="00E22FA3"/>
    <w:rsid w:val="00E25643"/>
    <w:rsid w:val="00E33040"/>
    <w:rsid w:val="00E376AA"/>
    <w:rsid w:val="00E56A01"/>
    <w:rsid w:val="00E62A7F"/>
    <w:rsid w:val="00E635B2"/>
    <w:rsid w:val="00E73A9A"/>
    <w:rsid w:val="00E835E4"/>
    <w:rsid w:val="00E9201F"/>
    <w:rsid w:val="00EB0EA1"/>
    <w:rsid w:val="00EB6D1C"/>
    <w:rsid w:val="00EB717D"/>
    <w:rsid w:val="00EC107E"/>
    <w:rsid w:val="00ED11AA"/>
    <w:rsid w:val="00ED71A2"/>
    <w:rsid w:val="00EE2864"/>
    <w:rsid w:val="00EE2E18"/>
    <w:rsid w:val="00EE3823"/>
    <w:rsid w:val="00EE3C01"/>
    <w:rsid w:val="00EF1201"/>
    <w:rsid w:val="00EF22F0"/>
    <w:rsid w:val="00F376A9"/>
    <w:rsid w:val="00F37889"/>
    <w:rsid w:val="00F40FC5"/>
    <w:rsid w:val="00F45F83"/>
    <w:rsid w:val="00F66A1C"/>
    <w:rsid w:val="00F76321"/>
    <w:rsid w:val="00F851E9"/>
    <w:rsid w:val="00F92610"/>
    <w:rsid w:val="00FB0460"/>
    <w:rsid w:val="00FB7FC3"/>
    <w:rsid w:val="00FB7FFB"/>
    <w:rsid w:val="00FC58B1"/>
    <w:rsid w:val="00FC7128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136</TotalTime>
  <Pages>1</Pages>
  <Words>43</Words>
  <Characters>187</Characters>
  <Application>Microsoft Office Word</Application>
  <DocSecurity>0</DocSecurity>
  <Lines>187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57</cp:revision>
  <cp:lastPrinted>2024-09-24T11:07:00Z</cp:lastPrinted>
  <dcterms:created xsi:type="dcterms:W3CDTF">2026-01-05T20:11:00Z</dcterms:created>
  <dcterms:modified xsi:type="dcterms:W3CDTF">2026-04-10T14:06:00Z</dcterms:modified>
</cp:coreProperties>
</file>