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1531"/>
        <w:tblW w:w="0" w:type="auto"/>
        <w:tblLook w:val="04A0" w:firstRow="1" w:lastRow="0" w:firstColumn="1" w:lastColumn="0" w:noHBand="0" w:noVBand="1"/>
      </w:tblPr>
      <w:tblGrid>
        <w:gridCol w:w="2118"/>
        <w:gridCol w:w="2118"/>
        <w:gridCol w:w="2119"/>
        <w:gridCol w:w="2119"/>
        <w:gridCol w:w="2322"/>
        <w:gridCol w:w="2190"/>
      </w:tblGrid>
      <w:tr w:rsidR="00F65D08" w:rsidRPr="000118E9" w14:paraId="7FE19D89" w14:textId="77777777" w:rsidTr="006C6821">
        <w:trPr>
          <w:trHeight w:val="794"/>
        </w:trPr>
        <w:tc>
          <w:tcPr>
            <w:tcW w:w="2118" w:type="dxa"/>
            <w:vAlign w:val="center"/>
          </w:tcPr>
          <w:p w14:paraId="766042D3" w14:textId="43F46892" w:rsidR="00AE14DE" w:rsidRPr="00D238CD" w:rsidRDefault="00EA7950" w:rsidP="00116ADB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48183296" behindDoc="0" locked="0" layoutInCell="1" allowOverlap="1" wp14:anchorId="53F617EC" wp14:editId="1BB5C1F5">
                      <wp:simplePos x="0" y="0"/>
                      <wp:positionH relativeFrom="margin">
                        <wp:posOffset>-1294130</wp:posOffset>
                      </wp:positionH>
                      <wp:positionV relativeFrom="paragraph">
                        <wp:posOffset>-935990</wp:posOffset>
                      </wp:positionV>
                      <wp:extent cx="9877425" cy="751205"/>
                      <wp:effectExtent l="0" t="19050" r="0" b="10795"/>
                      <wp:wrapNone/>
                      <wp:docPr id="1415022660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877425" cy="7512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scene3d>
                                <a:camera prst="orthographicFront"/>
                                <a:lightRig rig="soft" dir="t">
                                  <a:rot lat="0" lon="0" rev="15600000"/>
                                </a:lightRig>
                              </a:scene3d>
                              <a:sp3d>
                                <a:bevelT/>
                              </a:sp3d>
                            </wps:spPr>
                            <wps:txbx>
                              <w:txbxContent>
                                <w:p w14:paraId="5A16976B" w14:textId="293BA4DE" w:rsidR="001221BC" w:rsidRPr="001221BC" w:rsidRDefault="00B45D22" w:rsidP="00BC10DD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</w:pPr>
                                  <w:r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>Orchard</w:t>
                                  </w:r>
                                  <w:r w:rsidR="00253C8F"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 xml:space="preserve"> </w:t>
                                  </w:r>
                                  <w:r w:rsidR="00BC10DD"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>–</w:t>
                                  </w:r>
                                  <w:r w:rsidR="00253C8F"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>Simon</w:t>
                                  </w:r>
                                  <w:r w:rsidR="008739E7"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>, Karl</w:t>
                                  </w:r>
                                  <w:r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 xml:space="preserve"> and</w:t>
                                  </w:r>
                                  <w:r w:rsidR="00D31A5C"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>Archie</w:t>
                                  </w:r>
                                  <w:r w:rsidR="00B30F48"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 xml:space="preserve"> </w:t>
                                  </w:r>
                                  <w:r w:rsidR="00F40FC5"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  <a:sp3d extrusionH="57150" prstMaterial="softEdge">
                                <a:bevelT w="25400" h="38100"/>
                              </a:sp3d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3F617E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-101.9pt;margin-top:-73.7pt;width:777.75pt;height:59.15pt;z-index:248183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" filled="f" stroked="f">
                      <v:textbox>
                        <w:txbxContent>
                          <w:p w14:paraId="5A16976B" w14:textId="293BA4DE" w:rsidR="001221BC" w:rsidRPr="001221BC" w:rsidRDefault="00B45D22" w:rsidP="00BC10DD">
                            <w:pPr>
                              <w:spacing w:after="0"/>
                              <w:jc w:val="center"/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Orchard</w:t>
                            </w:r>
                            <w:r w:rsidR="00253C8F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</w:t>
                            </w:r>
                            <w:r w:rsidR="00BC10DD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–</w:t>
                            </w:r>
                            <w:r w:rsidR="00253C8F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Simon</w:t>
                            </w:r>
                            <w:r w:rsidR="008739E7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, Karl</w:t>
                            </w:r>
                            <w:r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and</w:t>
                            </w:r>
                            <w:r w:rsidR="00D31A5C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Archie</w:t>
                            </w:r>
                            <w:r w:rsidR="00B30F48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</w:t>
                            </w:r>
                            <w:r w:rsidR="00F40FC5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="005A43DE" w:rsidRPr="00D238CD">
              <w:rPr>
                <w:sz w:val="20"/>
                <w:szCs w:val="20"/>
              </w:rPr>
              <w:t> </w:t>
            </w:r>
          </w:p>
        </w:tc>
        <w:tc>
          <w:tcPr>
            <w:tcW w:w="2118" w:type="dxa"/>
            <w:vAlign w:val="center"/>
          </w:tcPr>
          <w:p w14:paraId="129A52A3" w14:textId="53549D87" w:rsidR="00A32C18" w:rsidRPr="00D238CD" w:rsidRDefault="00A32C18" w:rsidP="00116ADB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48226304" behindDoc="0" locked="0" layoutInCell="1" allowOverlap="1" wp14:anchorId="31A222F1" wp14:editId="182C0169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640800" cy="529200"/>
                  <wp:effectExtent l="0" t="0" r="6985" b="4445"/>
                  <wp:wrapNone/>
                  <wp:docPr id="16087191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8719105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0800" cy="52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3D02630" w14:textId="4476BF27" w:rsidR="00A32C18" w:rsidRPr="00D238CD" w:rsidRDefault="00A32C18" w:rsidP="00116ADB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  <w:p w14:paraId="65F0921C" w14:textId="7345AEED" w:rsidR="00AE14DE" w:rsidRPr="00D238CD" w:rsidRDefault="00AE14DE" w:rsidP="00116ADB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19" w:type="dxa"/>
            <w:vAlign w:val="center"/>
          </w:tcPr>
          <w:p w14:paraId="592226F2" w14:textId="196477EB" w:rsidR="00AE14DE" w:rsidRPr="00D238CD" w:rsidRDefault="00A32C18" w:rsidP="00116ADB">
            <w:pPr>
              <w:spacing w:after="0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48265216" behindDoc="0" locked="0" layoutInCell="1" allowOverlap="1" wp14:anchorId="485E2042" wp14:editId="460064E8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630000" cy="511200"/>
                  <wp:effectExtent l="0" t="0" r="0" b="3175"/>
                  <wp:wrapNone/>
                  <wp:docPr id="194154168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1541682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0000" cy="511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vAlign w:val="center"/>
          </w:tcPr>
          <w:p w14:paraId="0E3CE58A" w14:textId="31606A4D" w:rsidR="00AE14DE" w:rsidRPr="00D238CD" w:rsidRDefault="00A32C18" w:rsidP="00116ADB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48304128" behindDoc="0" locked="0" layoutInCell="1" allowOverlap="1" wp14:anchorId="1FEE2523" wp14:editId="28CFC828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626400" cy="518400"/>
                  <wp:effectExtent l="0" t="0" r="2540" b="0"/>
                  <wp:wrapNone/>
                  <wp:docPr id="204893228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893228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6400" cy="518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vAlign w:val="center"/>
          </w:tcPr>
          <w:p w14:paraId="513E8785" w14:textId="316878F2" w:rsidR="00AE14DE" w:rsidRPr="00D238CD" w:rsidRDefault="00F45F83" w:rsidP="00116ADB">
            <w:pPr>
              <w:spacing w:after="0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48343040" behindDoc="0" locked="0" layoutInCell="1" allowOverlap="1" wp14:anchorId="0FF4A1AD" wp14:editId="1CCE1B92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630000" cy="507600"/>
                  <wp:effectExtent l="0" t="0" r="0" b="6985"/>
                  <wp:wrapNone/>
                  <wp:docPr id="6581320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8132055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0000" cy="50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vAlign w:val="center"/>
          </w:tcPr>
          <w:p w14:paraId="66E1CF7B" w14:textId="73B95A34" w:rsidR="00AE14DE" w:rsidRPr="00D238CD" w:rsidRDefault="00376841" w:rsidP="00116ADB">
            <w:pPr>
              <w:spacing w:after="0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48381952" behindDoc="0" locked="0" layoutInCell="1" allowOverlap="1" wp14:anchorId="28C683EA" wp14:editId="2A0461CB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630000" cy="504000"/>
                  <wp:effectExtent l="0" t="0" r="0" b="0"/>
                  <wp:wrapNone/>
                  <wp:docPr id="138163374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1633747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0000" cy="50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65D08" w:rsidRPr="000118E9" w14:paraId="22A859A8" w14:textId="77777777" w:rsidTr="006C6821">
        <w:trPr>
          <w:trHeight w:val="794"/>
        </w:trPr>
        <w:tc>
          <w:tcPr>
            <w:tcW w:w="2118" w:type="dxa"/>
          </w:tcPr>
          <w:p w14:paraId="135009D5" w14:textId="4C4AC814" w:rsidR="00EA7950" w:rsidRPr="00F65D08" w:rsidRDefault="00EA7950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</w:p>
          <w:p w14:paraId="1BD4CD33" w14:textId="4497EC46" w:rsidR="000D085E" w:rsidRPr="00F65D08" w:rsidRDefault="000D085E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8.45</w:t>
            </w:r>
          </w:p>
        </w:tc>
        <w:tc>
          <w:tcPr>
            <w:tcW w:w="2118" w:type="dxa"/>
            <w:shd w:val="clear" w:color="auto" w:fill="EE8CBD" w:themeFill="accent1" w:themeFillTint="99"/>
          </w:tcPr>
          <w:p w14:paraId="4DD0EADA" w14:textId="3B11163F" w:rsidR="000D085E" w:rsidRPr="00D238CD" w:rsidRDefault="000D085E" w:rsidP="00DF6F9D">
            <w:pPr>
              <w:spacing w:after="0"/>
              <w:jc w:val="center"/>
              <w:rPr>
                <w:b/>
                <w:bCs/>
                <w:noProof/>
                <w:sz w:val="20"/>
                <w:szCs w:val="20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2934656" behindDoc="0" locked="0" layoutInCell="1" allowOverlap="1" wp14:anchorId="5A8EDB13" wp14:editId="7484E19A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633600" cy="504000"/>
                  <wp:effectExtent l="0" t="0" r="0" b="0"/>
                  <wp:wrapNone/>
                  <wp:docPr id="27358874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8565463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3600" cy="50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EE8CBD" w:themeFill="accent1" w:themeFillTint="99"/>
          </w:tcPr>
          <w:p w14:paraId="62CE986A" w14:textId="011BE416" w:rsidR="000D085E" w:rsidRPr="00D238CD" w:rsidRDefault="00790171" w:rsidP="00DF6F9D">
            <w:pPr>
              <w:spacing w:after="0"/>
              <w:jc w:val="center"/>
              <w:rPr>
                <w:b/>
                <w:bCs/>
                <w:noProof/>
                <w:sz w:val="20"/>
                <w:szCs w:val="20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2977664" behindDoc="0" locked="0" layoutInCell="1" allowOverlap="1" wp14:anchorId="2609C349" wp14:editId="72306786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630000" cy="504000"/>
                  <wp:effectExtent l="0" t="0" r="0" b="0"/>
                  <wp:wrapNone/>
                  <wp:docPr id="133065393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8565463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0000" cy="50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EE8CBD" w:themeFill="accent1" w:themeFillTint="99"/>
          </w:tcPr>
          <w:p w14:paraId="2ABA17F0" w14:textId="67A8E28E" w:rsidR="000D085E" w:rsidRPr="00D238CD" w:rsidRDefault="00790171" w:rsidP="00DF6F9D">
            <w:pPr>
              <w:spacing w:after="0"/>
              <w:jc w:val="center"/>
              <w:rPr>
                <w:b/>
                <w:bCs/>
                <w:noProof/>
                <w:sz w:val="20"/>
                <w:szCs w:val="20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3020672" behindDoc="0" locked="0" layoutInCell="1" allowOverlap="1" wp14:anchorId="5508598C" wp14:editId="33E84F21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630000" cy="504000"/>
                  <wp:effectExtent l="0" t="0" r="0" b="0"/>
                  <wp:wrapNone/>
                  <wp:docPr id="4629601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8565463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0000" cy="50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EE8CBD" w:themeFill="accent1" w:themeFillTint="99"/>
          </w:tcPr>
          <w:p w14:paraId="40352E93" w14:textId="58FF6AEA" w:rsidR="000D085E" w:rsidRPr="00D238CD" w:rsidRDefault="00790171" w:rsidP="00DF6F9D">
            <w:pPr>
              <w:spacing w:after="0"/>
              <w:jc w:val="center"/>
              <w:rPr>
                <w:b/>
                <w:bCs/>
                <w:noProof/>
                <w:sz w:val="20"/>
                <w:szCs w:val="20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3063680" behindDoc="0" locked="0" layoutInCell="1" allowOverlap="1" wp14:anchorId="59B5796F" wp14:editId="133A0541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630000" cy="504000"/>
                  <wp:effectExtent l="0" t="0" r="0" b="0"/>
                  <wp:wrapNone/>
                  <wp:docPr id="23065998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8565463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0000" cy="50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F9D8E9" w:themeFill="accent1" w:themeFillTint="33"/>
          </w:tcPr>
          <w:p w14:paraId="534895D1" w14:textId="65DFF1D4" w:rsidR="000D085E" w:rsidRPr="00D238CD" w:rsidRDefault="00790171" w:rsidP="00DF6F9D">
            <w:pPr>
              <w:spacing w:after="0"/>
              <w:jc w:val="center"/>
              <w:rPr>
                <w:b/>
                <w:bCs/>
                <w:noProof/>
                <w:sz w:val="20"/>
                <w:szCs w:val="20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3106688" behindDoc="0" locked="0" layoutInCell="1" allowOverlap="1" wp14:anchorId="5B4D4867" wp14:editId="703097BC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630000" cy="504000"/>
                  <wp:effectExtent l="0" t="0" r="0" b="0"/>
                  <wp:wrapNone/>
                  <wp:docPr id="166030216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8565463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0000" cy="50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65D08" w:rsidRPr="000118E9" w14:paraId="31A0BE61" w14:textId="77777777" w:rsidTr="006C6821">
        <w:trPr>
          <w:trHeight w:val="794"/>
        </w:trPr>
        <w:tc>
          <w:tcPr>
            <w:tcW w:w="2118" w:type="dxa"/>
            <w:vAlign w:val="center"/>
          </w:tcPr>
          <w:p w14:paraId="0D659AA4" w14:textId="5F2EB5A5" w:rsidR="00AE14DE" w:rsidRPr="00F65D08" w:rsidRDefault="00FE0DB6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9.15</w:t>
            </w:r>
          </w:p>
        </w:tc>
        <w:tc>
          <w:tcPr>
            <w:tcW w:w="2118" w:type="dxa"/>
            <w:shd w:val="clear" w:color="auto" w:fill="EE8CBD" w:themeFill="accent1" w:themeFillTint="99"/>
            <w:vAlign w:val="center"/>
          </w:tcPr>
          <w:p w14:paraId="7B8BBD48" w14:textId="3CDAD708" w:rsidR="00415197" w:rsidRPr="00D238CD" w:rsidRDefault="0041519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49073152" behindDoc="0" locked="0" layoutInCell="1" allowOverlap="1" wp14:anchorId="1542A4FC" wp14:editId="00646882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630000" cy="511200"/>
                  <wp:effectExtent l="0" t="0" r="0" b="3175"/>
                  <wp:wrapNone/>
                  <wp:docPr id="87126957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0000" cy="511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DEA4173" w14:textId="021B6028" w:rsidR="00415197" w:rsidRPr="00D238CD" w:rsidRDefault="0041519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19" w:type="dxa"/>
            <w:shd w:val="clear" w:color="auto" w:fill="EE8CBD" w:themeFill="accent1" w:themeFillTint="99"/>
            <w:vAlign w:val="center"/>
          </w:tcPr>
          <w:p w14:paraId="6EDD9145" w14:textId="480FA7F6" w:rsidR="00AE14DE" w:rsidRPr="00D238CD" w:rsidRDefault="00790171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3109760" behindDoc="0" locked="0" layoutInCell="1" allowOverlap="1" wp14:anchorId="77308D3C" wp14:editId="0528739A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630000" cy="511200"/>
                  <wp:effectExtent l="0" t="0" r="0" b="3175"/>
                  <wp:wrapNone/>
                  <wp:docPr id="22732464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0000" cy="511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EE8CBD" w:themeFill="accent1" w:themeFillTint="99"/>
            <w:vAlign w:val="center"/>
          </w:tcPr>
          <w:p w14:paraId="451B029F" w14:textId="43798F7E" w:rsidR="00AE14DE" w:rsidRPr="00D238CD" w:rsidRDefault="00790171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3112832" behindDoc="0" locked="0" layoutInCell="1" allowOverlap="1" wp14:anchorId="2982B668" wp14:editId="7BE7A007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630000" cy="511200"/>
                  <wp:effectExtent l="0" t="0" r="0" b="3175"/>
                  <wp:wrapNone/>
                  <wp:docPr id="11126523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0000" cy="511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EE8CBD" w:themeFill="accent1" w:themeFillTint="99"/>
            <w:vAlign w:val="center"/>
          </w:tcPr>
          <w:p w14:paraId="38405FA9" w14:textId="78B7F155" w:rsidR="00AE14DE" w:rsidRPr="00D238CD" w:rsidRDefault="00790171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3115904" behindDoc="0" locked="0" layoutInCell="1" allowOverlap="1" wp14:anchorId="43B252A0" wp14:editId="7FF31883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630000" cy="511200"/>
                  <wp:effectExtent l="0" t="0" r="0" b="3175"/>
                  <wp:wrapNone/>
                  <wp:docPr id="104016314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0000" cy="511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F9D8E9" w:themeFill="accent1" w:themeFillTint="33"/>
            <w:vAlign w:val="center"/>
          </w:tcPr>
          <w:p w14:paraId="18A29E54" w14:textId="12460BAF" w:rsidR="00AE14DE" w:rsidRPr="00D238CD" w:rsidRDefault="00C04435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679232" behindDoc="0" locked="0" layoutInCell="1" allowOverlap="1" wp14:anchorId="1A76869B" wp14:editId="574F0014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630000" cy="507600"/>
                  <wp:effectExtent l="0" t="0" r="0" b="6985"/>
                  <wp:wrapNone/>
                  <wp:docPr id="41416509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4165098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0000" cy="50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65D08" w:rsidRPr="000118E9" w14:paraId="4E6B2F22" w14:textId="77777777" w:rsidTr="006C6821">
        <w:trPr>
          <w:trHeight w:val="794"/>
        </w:trPr>
        <w:tc>
          <w:tcPr>
            <w:tcW w:w="2118" w:type="dxa"/>
            <w:vAlign w:val="center"/>
          </w:tcPr>
          <w:p w14:paraId="7EB45C1C" w14:textId="20F1BF8A" w:rsidR="00AE14DE" w:rsidRPr="00F65D08" w:rsidRDefault="00FE0DB6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9.</w:t>
            </w:r>
            <w:r w:rsidR="00E60687" w:rsidRPr="00F65D08">
              <w:rPr>
                <w:b/>
                <w:bCs/>
                <w:sz w:val="20"/>
                <w:szCs w:val="20"/>
              </w:rPr>
              <w:t>45</w:t>
            </w:r>
          </w:p>
        </w:tc>
        <w:tc>
          <w:tcPr>
            <w:tcW w:w="2118" w:type="dxa"/>
            <w:shd w:val="clear" w:color="auto" w:fill="BF94D8" w:themeFill="accent6" w:themeFillTint="99"/>
          </w:tcPr>
          <w:p w14:paraId="6A2E3089" w14:textId="4D0A28B6" w:rsidR="00AE14DE" w:rsidRPr="00F65D08" w:rsidRDefault="00B45D22" w:rsidP="00DF6F9D">
            <w:pPr>
              <w:spacing w:after="0"/>
              <w:jc w:val="center"/>
              <w:rPr>
                <w:b/>
                <w:bCs/>
                <w:sz w:val="16"/>
                <w:szCs w:val="16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4121472" behindDoc="0" locked="0" layoutInCell="1" allowOverlap="1" wp14:anchorId="78182D78" wp14:editId="0CC2EA31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619200" cy="504000"/>
                  <wp:effectExtent l="0" t="0" r="0" b="0"/>
                  <wp:wrapNone/>
                  <wp:docPr id="1666546117" name="Picture 1" descr="A green book and a black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4495176" name="Picture 1" descr="A green book and a black text&#10;&#10;AI-generated content may be incorrect.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200" cy="50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1D0EE9F" w14:textId="1EC11475" w:rsidR="0053290C" w:rsidRPr="00F65D08" w:rsidRDefault="0053290C" w:rsidP="00DF6F9D">
            <w:pPr>
              <w:spacing w:after="0"/>
              <w:jc w:val="center"/>
              <w:rPr>
                <w:b/>
                <w:bCs/>
                <w:sz w:val="16"/>
                <w:szCs w:val="16"/>
              </w:rPr>
            </w:pPr>
          </w:p>
          <w:p w14:paraId="683EAC4F" w14:textId="567E7C8A" w:rsidR="0053290C" w:rsidRPr="00F65D08" w:rsidRDefault="0053290C" w:rsidP="00DF6F9D">
            <w:pPr>
              <w:spacing w:after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19" w:type="dxa"/>
            <w:shd w:val="clear" w:color="auto" w:fill="BF94D8" w:themeFill="accent6" w:themeFillTint="99"/>
          </w:tcPr>
          <w:p w14:paraId="12B795C9" w14:textId="18B1DCE0" w:rsidR="00AE14DE" w:rsidRPr="00D238CD" w:rsidRDefault="00C44A24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4873088" behindDoc="0" locked="0" layoutInCell="1" allowOverlap="1" wp14:anchorId="02F1C658" wp14:editId="49A56687">
                  <wp:simplePos x="0" y="0"/>
                  <wp:positionH relativeFrom="page">
                    <wp:posOffset>75565</wp:posOffset>
                  </wp:positionH>
                  <wp:positionV relativeFrom="page">
                    <wp:posOffset>-6985</wp:posOffset>
                  </wp:positionV>
                  <wp:extent cx="608330" cy="503555"/>
                  <wp:effectExtent l="0" t="0" r="1270" b="0"/>
                  <wp:wrapNone/>
                  <wp:docPr id="998977547" name="Picture 1" descr="A close-up of a painting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0437970" name="Picture 1" descr="A close-up of a painting&#10;&#10;AI-generated content may be incorrect.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8330" cy="503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D7C69"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569088" behindDoc="0" locked="0" layoutInCell="1" allowOverlap="1" wp14:anchorId="0BF6A3FB" wp14:editId="1037553A">
                  <wp:simplePos x="0" y="0"/>
                  <wp:positionH relativeFrom="margin">
                    <wp:posOffset>615950</wp:posOffset>
                  </wp:positionH>
                  <wp:positionV relativeFrom="page">
                    <wp:posOffset>-8218</wp:posOffset>
                  </wp:positionV>
                  <wp:extent cx="619200" cy="511200"/>
                  <wp:effectExtent l="0" t="0" r="9525" b="3175"/>
                  <wp:wrapNone/>
                  <wp:docPr id="2494085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940852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200" cy="511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BF94D8" w:themeFill="accent6" w:themeFillTint="99"/>
          </w:tcPr>
          <w:p w14:paraId="3D5505E9" w14:textId="4D988EF2" w:rsidR="00AE14DE" w:rsidRPr="00D238CD" w:rsidRDefault="009B2266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956736" behindDoc="0" locked="0" layoutInCell="1" allowOverlap="1" wp14:anchorId="556AC3DF" wp14:editId="70B0AFC7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619200" cy="504000"/>
                  <wp:effectExtent l="0" t="0" r="0" b="0"/>
                  <wp:wrapNone/>
                  <wp:docPr id="244495176" name="Picture 1" descr="A green book and a black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4495176" name="Picture 1" descr="A green book and a black text&#10;&#10;AI-generated content may be incorrect.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200" cy="50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BF94D8" w:themeFill="accent6" w:themeFillTint="99"/>
            <w:vAlign w:val="center"/>
          </w:tcPr>
          <w:p w14:paraId="01D087DA" w14:textId="2F99C180" w:rsidR="00AE14DE" w:rsidRPr="00D238CD" w:rsidRDefault="009B2266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5004160" behindDoc="0" locked="0" layoutInCell="1" allowOverlap="1" wp14:anchorId="5A1F3254" wp14:editId="374BBC3D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633600" cy="504000"/>
                  <wp:effectExtent l="0" t="0" r="0" b="0"/>
                  <wp:wrapNone/>
                  <wp:docPr id="4647282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9795376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3600" cy="50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BF94D8" w:themeFill="accent6" w:themeFillTint="99"/>
          </w:tcPr>
          <w:p w14:paraId="37F85F42" w14:textId="0BEBBEAF" w:rsidR="00AE14DE" w:rsidRPr="00D238CD" w:rsidRDefault="009B2266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48635904" behindDoc="0" locked="0" layoutInCell="1" allowOverlap="1" wp14:anchorId="0F55E3F8" wp14:editId="4DB8D6E8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633600" cy="504000"/>
                  <wp:effectExtent l="0" t="0" r="0" b="0"/>
                  <wp:wrapNone/>
                  <wp:docPr id="115922138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9795376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3600" cy="50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B0460"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48143360" behindDoc="0" locked="0" layoutInCell="1" allowOverlap="1" wp14:anchorId="6C3DA0B6" wp14:editId="5098E838">
                  <wp:simplePos x="0" y="0"/>
                  <wp:positionH relativeFrom="column">
                    <wp:posOffset>8000422</wp:posOffset>
                  </wp:positionH>
                  <wp:positionV relativeFrom="page">
                    <wp:posOffset>2442949</wp:posOffset>
                  </wp:positionV>
                  <wp:extent cx="514800" cy="453600"/>
                  <wp:effectExtent l="0" t="0" r="0" b="3810"/>
                  <wp:wrapNone/>
                  <wp:docPr id="1741983757" name="Picture 1" descr="Art Clipart Images - Free Download on Freepi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Art Clipart Images - Free Download on Freepi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800" cy="45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65D08" w:rsidRPr="000118E9" w14:paraId="2347F224" w14:textId="77777777" w:rsidTr="006C6821">
        <w:trPr>
          <w:trHeight w:val="794"/>
        </w:trPr>
        <w:tc>
          <w:tcPr>
            <w:tcW w:w="2118" w:type="dxa"/>
            <w:vAlign w:val="center"/>
          </w:tcPr>
          <w:p w14:paraId="00FC1920" w14:textId="40295D9A" w:rsidR="00AE14DE" w:rsidRPr="00F65D08" w:rsidRDefault="00AE14DE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10.45</w:t>
            </w:r>
          </w:p>
        </w:tc>
        <w:tc>
          <w:tcPr>
            <w:tcW w:w="2118" w:type="dxa"/>
            <w:shd w:val="clear" w:color="auto" w:fill="FFFF00"/>
            <w:vAlign w:val="center"/>
          </w:tcPr>
          <w:p w14:paraId="0250AEF7" w14:textId="521E307F" w:rsidR="00116ADB" w:rsidRPr="00D238CD" w:rsidRDefault="00116ADB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0530304" behindDoc="0" locked="0" layoutInCell="1" allowOverlap="1" wp14:anchorId="5E304F25" wp14:editId="6DF54124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633600" cy="496800"/>
                  <wp:effectExtent l="0" t="0" r="0" b="0"/>
                  <wp:wrapNone/>
                  <wp:docPr id="169419167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4191678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3600" cy="49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25C9812" w14:textId="4CE3DBFA" w:rsidR="00AE14DE" w:rsidRPr="00D238CD" w:rsidRDefault="00AE14DE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19" w:type="dxa"/>
            <w:shd w:val="clear" w:color="auto" w:fill="FFFF00"/>
            <w:vAlign w:val="center"/>
          </w:tcPr>
          <w:p w14:paraId="1542D444" w14:textId="5379DFE5" w:rsidR="00AE14DE" w:rsidRPr="00D238CD" w:rsidRDefault="00116ADB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0628608" behindDoc="0" locked="0" layoutInCell="1" allowOverlap="1" wp14:anchorId="39710A27" wp14:editId="74D0FF5B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633600" cy="496800"/>
                  <wp:effectExtent l="0" t="0" r="0" b="0"/>
                  <wp:wrapNone/>
                  <wp:docPr id="82663497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4191678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3600" cy="49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FFFF00"/>
            <w:vAlign w:val="center"/>
          </w:tcPr>
          <w:p w14:paraId="3FD5FEF5" w14:textId="52964761" w:rsidR="00AE14DE" w:rsidRPr="00D238CD" w:rsidRDefault="00116ADB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0725888" behindDoc="0" locked="0" layoutInCell="1" allowOverlap="1" wp14:anchorId="0444897F" wp14:editId="10E13AE0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633600" cy="496800"/>
                  <wp:effectExtent l="0" t="0" r="0" b="0"/>
                  <wp:wrapNone/>
                  <wp:docPr id="118224733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4191678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3600" cy="49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FFFF00"/>
            <w:vAlign w:val="center"/>
          </w:tcPr>
          <w:p w14:paraId="0FA2D712" w14:textId="1DE77595" w:rsidR="00AE14DE" w:rsidRPr="00D238CD" w:rsidRDefault="00116ADB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0823168" behindDoc="0" locked="0" layoutInCell="1" allowOverlap="1" wp14:anchorId="14E99D96" wp14:editId="2B9C5DBF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633600" cy="496800"/>
                  <wp:effectExtent l="0" t="0" r="0" b="0"/>
                  <wp:wrapNone/>
                  <wp:docPr id="101957493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4191678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3600" cy="49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FFFF00"/>
            <w:vAlign w:val="center"/>
          </w:tcPr>
          <w:p w14:paraId="75218DC0" w14:textId="4CC5310C" w:rsidR="00AE14DE" w:rsidRPr="00D238CD" w:rsidRDefault="00116ADB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0920448" behindDoc="0" locked="0" layoutInCell="1" allowOverlap="1" wp14:anchorId="2CABD752" wp14:editId="28C52EF9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633600" cy="496800"/>
                  <wp:effectExtent l="0" t="0" r="0" b="0"/>
                  <wp:wrapNone/>
                  <wp:docPr id="137543928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4191678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3600" cy="49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65D08" w:rsidRPr="000118E9" w14:paraId="610CE192" w14:textId="77777777" w:rsidTr="006C6821">
        <w:trPr>
          <w:trHeight w:val="794"/>
        </w:trPr>
        <w:tc>
          <w:tcPr>
            <w:tcW w:w="2118" w:type="dxa"/>
            <w:vAlign w:val="center"/>
          </w:tcPr>
          <w:p w14:paraId="1A211E6E" w14:textId="5F51421A" w:rsidR="00AE14DE" w:rsidRPr="00F65D08" w:rsidRDefault="00AE14DE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11.05</w:t>
            </w:r>
          </w:p>
        </w:tc>
        <w:tc>
          <w:tcPr>
            <w:tcW w:w="2118" w:type="dxa"/>
            <w:shd w:val="clear" w:color="auto" w:fill="BF94D8" w:themeFill="accent6" w:themeFillTint="99"/>
            <w:vAlign w:val="center"/>
          </w:tcPr>
          <w:p w14:paraId="2F03216B" w14:textId="0AA981F7" w:rsidR="00AE14DE" w:rsidRPr="00D238CD" w:rsidRDefault="00B45D22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5272448" behindDoc="0" locked="0" layoutInCell="1" allowOverlap="1" wp14:anchorId="23EB8ED0" wp14:editId="2C9F14FF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619200" cy="504000"/>
                  <wp:effectExtent l="0" t="0" r="0" b="0"/>
                  <wp:wrapNone/>
                  <wp:docPr id="897149772" name="Picture 1" descr="A green book and a black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4495176" name="Picture 1" descr="A green book and a black text&#10;&#10;AI-generated content may be incorrect.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200" cy="50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3992327" w14:textId="73B59CA3" w:rsidR="00C42ECA" w:rsidRPr="00D238CD" w:rsidRDefault="00C42ECA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19" w:type="dxa"/>
            <w:shd w:val="clear" w:color="auto" w:fill="BF94D8" w:themeFill="accent6" w:themeFillTint="99"/>
            <w:vAlign w:val="center"/>
          </w:tcPr>
          <w:p w14:paraId="24E643B2" w14:textId="13925A23" w:rsidR="00A36319" w:rsidRPr="00D238CD" w:rsidRDefault="00AD7C69" w:rsidP="00DF6F9D">
            <w:pPr>
              <w:spacing w:after="0"/>
              <w:jc w:val="right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5278592" behindDoc="0" locked="0" layoutInCell="1" allowOverlap="1" wp14:anchorId="121869F7" wp14:editId="575813C8">
                  <wp:simplePos x="0" y="0"/>
                  <wp:positionH relativeFrom="margin">
                    <wp:posOffset>608965</wp:posOffset>
                  </wp:positionH>
                  <wp:positionV relativeFrom="page">
                    <wp:posOffset>-5080</wp:posOffset>
                  </wp:positionV>
                  <wp:extent cx="619125" cy="511175"/>
                  <wp:effectExtent l="0" t="0" r="9525" b="3175"/>
                  <wp:wrapNone/>
                  <wp:docPr id="8230646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940852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511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5276544" behindDoc="0" locked="0" layoutInCell="1" allowOverlap="1" wp14:anchorId="58193ED3" wp14:editId="15DEE6F9">
                  <wp:simplePos x="0" y="0"/>
                  <wp:positionH relativeFrom="page">
                    <wp:posOffset>46990</wp:posOffset>
                  </wp:positionH>
                  <wp:positionV relativeFrom="page">
                    <wp:posOffset>-10795</wp:posOffset>
                  </wp:positionV>
                  <wp:extent cx="630000" cy="522000"/>
                  <wp:effectExtent l="0" t="0" r="0" b="0"/>
                  <wp:wrapNone/>
                  <wp:docPr id="1989129718" name="Picture 1" descr="A close-up of a painting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0437970" name="Picture 1" descr="A close-up of a painting&#10;&#10;AI-generated content may be incorrect.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0000" cy="52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BF94D8" w:themeFill="accent6" w:themeFillTint="99"/>
            <w:vAlign w:val="center"/>
          </w:tcPr>
          <w:p w14:paraId="30BFC3CE" w14:textId="42D88AB5" w:rsidR="00AE14DE" w:rsidRPr="00D238CD" w:rsidRDefault="009B2266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3975040" behindDoc="0" locked="0" layoutInCell="1" allowOverlap="1" wp14:anchorId="0F5A90EB" wp14:editId="084E1BBF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619200" cy="504000"/>
                  <wp:effectExtent l="0" t="0" r="0" b="0"/>
                  <wp:wrapNone/>
                  <wp:docPr id="32881411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200" cy="504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623C6" w:rsidRPr="00D238CD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322" w:type="dxa"/>
            <w:shd w:val="clear" w:color="auto" w:fill="BF94D8" w:themeFill="accent6" w:themeFillTint="99"/>
            <w:vAlign w:val="center"/>
          </w:tcPr>
          <w:p w14:paraId="47C77BE5" w14:textId="302AA5A9" w:rsidR="009905A2" w:rsidRPr="00D238CD" w:rsidRDefault="009B2266" w:rsidP="00DF6F9D">
            <w:pPr>
              <w:spacing w:after="0"/>
              <w:rPr>
                <w:b/>
                <w:bCs/>
                <w:sz w:val="20"/>
                <w:szCs w:val="20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4044672" behindDoc="0" locked="0" layoutInCell="1" allowOverlap="1" wp14:anchorId="1A83D7D6" wp14:editId="6F814820">
                  <wp:simplePos x="0" y="0"/>
                  <wp:positionH relativeFrom="margin">
                    <wp:align>center</wp:align>
                  </wp:positionH>
                  <wp:positionV relativeFrom="margin">
                    <wp:align>center</wp:align>
                  </wp:positionV>
                  <wp:extent cx="633600" cy="504000"/>
                  <wp:effectExtent l="0" t="0" r="0" b="0"/>
                  <wp:wrapNone/>
                  <wp:docPr id="65152716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9795376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3600" cy="50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BF94D8" w:themeFill="accent6" w:themeFillTint="99"/>
            <w:vAlign w:val="center"/>
          </w:tcPr>
          <w:p w14:paraId="4AE8D3A9" w14:textId="03D67E13" w:rsidR="00AE14DE" w:rsidRPr="00D238CD" w:rsidRDefault="006E54BB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5301120" behindDoc="0" locked="0" layoutInCell="1" allowOverlap="1" wp14:anchorId="56AF4590" wp14:editId="5705D590">
                  <wp:simplePos x="0" y="0"/>
                  <wp:positionH relativeFrom="column">
                    <wp:posOffset>339725</wp:posOffset>
                  </wp:positionH>
                  <wp:positionV relativeFrom="paragraph">
                    <wp:posOffset>3175</wp:posOffset>
                  </wp:positionV>
                  <wp:extent cx="565200" cy="522000"/>
                  <wp:effectExtent l="0" t="0" r="6350" b="0"/>
                  <wp:wrapNone/>
                  <wp:docPr id="15122101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2210155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5200" cy="52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65D08" w:rsidRPr="000118E9" w14:paraId="4BF6D7CE" w14:textId="77777777" w:rsidTr="006C6821">
        <w:trPr>
          <w:trHeight w:val="794"/>
        </w:trPr>
        <w:tc>
          <w:tcPr>
            <w:tcW w:w="2118" w:type="dxa"/>
            <w:vAlign w:val="center"/>
          </w:tcPr>
          <w:p w14:paraId="47A5860B" w14:textId="5C737705" w:rsidR="00AE14DE" w:rsidRPr="00F65D08" w:rsidRDefault="00AE14DE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12.</w:t>
            </w:r>
            <w:r w:rsidR="00781D8D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2118" w:type="dxa"/>
            <w:shd w:val="clear" w:color="auto" w:fill="FFFF00"/>
            <w:vAlign w:val="center"/>
          </w:tcPr>
          <w:p w14:paraId="321084A1" w14:textId="0162553D" w:rsidR="00415197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49822720" behindDoc="0" locked="0" layoutInCell="1" allowOverlap="1" wp14:anchorId="7305D24C" wp14:editId="2FA7BDFB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630000" cy="511200"/>
                  <wp:effectExtent l="0" t="0" r="0" b="3175"/>
                  <wp:wrapNone/>
                  <wp:docPr id="210453091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4530917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0000" cy="511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4142C7D" w14:textId="3184467E" w:rsidR="00AE14DE" w:rsidRPr="00D238CD" w:rsidRDefault="00AE14DE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19" w:type="dxa"/>
            <w:shd w:val="clear" w:color="auto" w:fill="FFFF00"/>
            <w:vAlign w:val="center"/>
          </w:tcPr>
          <w:p w14:paraId="04FB7EBF" w14:textId="4F5EFB4E" w:rsidR="00AE14DE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49975296" behindDoc="0" locked="0" layoutInCell="1" allowOverlap="1" wp14:anchorId="55C1288C" wp14:editId="51301083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630000" cy="511200"/>
                  <wp:effectExtent l="0" t="0" r="0" b="3175"/>
                  <wp:wrapNone/>
                  <wp:docPr id="20143322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4530917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0000" cy="511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FFFF00"/>
            <w:vAlign w:val="center"/>
          </w:tcPr>
          <w:p w14:paraId="3F3A15DE" w14:textId="349E5343" w:rsidR="00AE14DE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0126848" behindDoc="0" locked="0" layoutInCell="1" allowOverlap="1" wp14:anchorId="463955E8" wp14:editId="3BF6529F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630000" cy="511200"/>
                  <wp:effectExtent l="0" t="0" r="0" b="3175"/>
                  <wp:wrapNone/>
                  <wp:docPr id="180172584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4530917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0000" cy="511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FFFF00"/>
            <w:vAlign w:val="center"/>
          </w:tcPr>
          <w:p w14:paraId="3265AD22" w14:textId="78068C9A" w:rsidR="00AE14DE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0279424" behindDoc="0" locked="0" layoutInCell="1" allowOverlap="1" wp14:anchorId="72DA2A5B" wp14:editId="73CC8037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630000" cy="511200"/>
                  <wp:effectExtent l="0" t="0" r="0" b="3175"/>
                  <wp:wrapNone/>
                  <wp:docPr id="20528717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4530917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0000" cy="511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FFFF00"/>
            <w:vAlign w:val="center"/>
          </w:tcPr>
          <w:p w14:paraId="01AFAFC5" w14:textId="6D947B24" w:rsidR="00AE14DE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0432000" behindDoc="0" locked="0" layoutInCell="1" allowOverlap="1" wp14:anchorId="73B26F13" wp14:editId="075FB1C0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630000" cy="511200"/>
                  <wp:effectExtent l="0" t="0" r="0" b="3175"/>
                  <wp:wrapNone/>
                  <wp:docPr id="209072395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4530917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0000" cy="511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65D08" w:rsidRPr="000118E9" w14:paraId="6A8C01C2" w14:textId="77777777" w:rsidTr="006C6821">
        <w:trPr>
          <w:trHeight w:val="794"/>
        </w:trPr>
        <w:tc>
          <w:tcPr>
            <w:tcW w:w="2118" w:type="dxa"/>
            <w:vAlign w:val="center"/>
          </w:tcPr>
          <w:p w14:paraId="4018BD05" w14:textId="58671030" w:rsidR="00AE14DE" w:rsidRPr="00F65D08" w:rsidRDefault="00596740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1.10</w:t>
            </w:r>
          </w:p>
        </w:tc>
        <w:tc>
          <w:tcPr>
            <w:tcW w:w="2118" w:type="dxa"/>
            <w:shd w:val="clear" w:color="auto" w:fill="BF94D8" w:themeFill="accent6" w:themeFillTint="99"/>
            <w:vAlign w:val="center"/>
          </w:tcPr>
          <w:p w14:paraId="10184415" w14:textId="60EA6B14" w:rsidR="00AE14DE" w:rsidRPr="00D238CD" w:rsidRDefault="00781D8D" w:rsidP="00E96F21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5274496" behindDoc="0" locked="0" layoutInCell="1" allowOverlap="1" wp14:anchorId="1C1AD93A" wp14:editId="745D5F76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630000" cy="507600"/>
                  <wp:effectExtent l="0" t="0" r="0" b="6985"/>
                  <wp:wrapNone/>
                  <wp:docPr id="43664446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892564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0000" cy="50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BF94D8" w:themeFill="accent6" w:themeFillTint="99"/>
            <w:vAlign w:val="center"/>
          </w:tcPr>
          <w:p w14:paraId="0DF89640" w14:textId="38A14715" w:rsidR="00AE14DE" w:rsidRPr="00D238CD" w:rsidRDefault="009B2266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5280640" behindDoc="0" locked="0" layoutInCell="1" allowOverlap="1" wp14:anchorId="1E30B484" wp14:editId="2FB1926C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630000" cy="507600"/>
                  <wp:effectExtent l="0" t="0" r="0" b="6985"/>
                  <wp:wrapNone/>
                  <wp:docPr id="21765096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892564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0000" cy="50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BF94D8" w:themeFill="accent6" w:themeFillTint="99"/>
            <w:vAlign w:val="center"/>
          </w:tcPr>
          <w:p w14:paraId="14A8C6B5" w14:textId="7E73000E" w:rsidR="00AE14DE" w:rsidRPr="00D238CD" w:rsidRDefault="009B2266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5282688" behindDoc="0" locked="0" layoutInCell="1" allowOverlap="1" wp14:anchorId="1CD625F4" wp14:editId="3BE87FEE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630000" cy="507600"/>
                  <wp:effectExtent l="0" t="0" r="0" b="6985"/>
                  <wp:wrapNone/>
                  <wp:docPr id="113618158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892564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0000" cy="50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BF94D8" w:themeFill="accent6" w:themeFillTint="99"/>
            <w:vAlign w:val="center"/>
          </w:tcPr>
          <w:p w14:paraId="29DBBCBC" w14:textId="353DF3CC" w:rsidR="00AE14DE" w:rsidRPr="00D238CD" w:rsidRDefault="009B2266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5284736" behindDoc="0" locked="0" layoutInCell="1" allowOverlap="1" wp14:anchorId="24BE9C19" wp14:editId="1F1DAC77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630000" cy="507600"/>
                  <wp:effectExtent l="0" t="0" r="0" b="6985"/>
                  <wp:wrapNone/>
                  <wp:docPr id="88800228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892564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0000" cy="50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BF94D8" w:themeFill="accent6" w:themeFillTint="99"/>
            <w:vAlign w:val="center"/>
          </w:tcPr>
          <w:p w14:paraId="6DE44DDD" w14:textId="357A08CE" w:rsidR="00AE14DE" w:rsidRPr="00D238CD" w:rsidRDefault="009B2266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5286784" behindDoc="0" locked="0" layoutInCell="1" allowOverlap="1" wp14:anchorId="25B09EE1" wp14:editId="2C718EFB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630000" cy="507600"/>
                  <wp:effectExtent l="0" t="0" r="0" b="6985"/>
                  <wp:wrapNone/>
                  <wp:docPr id="174560572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892564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0000" cy="50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65D08" w:rsidRPr="000118E9" w14:paraId="0CCCDA52" w14:textId="77777777" w:rsidTr="006C6821">
        <w:trPr>
          <w:trHeight w:val="794"/>
        </w:trPr>
        <w:tc>
          <w:tcPr>
            <w:tcW w:w="2118" w:type="dxa"/>
            <w:vAlign w:val="center"/>
          </w:tcPr>
          <w:p w14:paraId="182C4DAA" w14:textId="41191DFF" w:rsidR="00AE14DE" w:rsidRPr="00F65D08" w:rsidRDefault="00596740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1.55</w:t>
            </w:r>
          </w:p>
        </w:tc>
        <w:tc>
          <w:tcPr>
            <w:tcW w:w="2118" w:type="dxa"/>
            <w:shd w:val="clear" w:color="auto" w:fill="BF94D8" w:themeFill="accent6" w:themeFillTint="99"/>
            <w:vAlign w:val="center"/>
          </w:tcPr>
          <w:p w14:paraId="76AC3298" w14:textId="671F5768" w:rsidR="00AE14DE" w:rsidRPr="00D238CD" w:rsidRDefault="00781D8D" w:rsidP="00CF63B7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49254400" behindDoc="0" locked="0" layoutInCell="1" allowOverlap="1" wp14:anchorId="656C7615" wp14:editId="3D2433DE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630000" cy="507600"/>
                  <wp:effectExtent l="0" t="0" r="0" b="6985"/>
                  <wp:wrapNone/>
                  <wp:docPr id="56376246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892564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0000" cy="50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BF94D8" w:themeFill="accent6" w:themeFillTint="99"/>
            <w:vAlign w:val="center"/>
          </w:tcPr>
          <w:p w14:paraId="471DE821" w14:textId="2812E0A6" w:rsidR="00AE14DE" w:rsidRPr="00D238CD" w:rsidRDefault="009B2266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5288832" behindDoc="0" locked="0" layoutInCell="1" allowOverlap="1" wp14:anchorId="7740FC65" wp14:editId="4A4B0AC2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630000" cy="507600"/>
                  <wp:effectExtent l="0" t="0" r="0" b="6985"/>
                  <wp:wrapNone/>
                  <wp:docPr id="13086253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892564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0000" cy="50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BF94D8" w:themeFill="accent6" w:themeFillTint="99"/>
            <w:vAlign w:val="center"/>
          </w:tcPr>
          <w:p w14:paraId="615F1E04" w14:textId="2154FB22" w:rsidR="00AE14DE" w:rsidRPr="00D238CD" w:rsidRDefault="009B2266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5290880" behindDoc="0" locked="0" layoutInCell="1" allowOverlap="1" wp14:anchorId="54331294" wp14:editId="6180A3ED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630000" cy="507600"/>
                  <wp:effectExtent l="0" t="0" r="0" b="6985"/>
                  <wp:wrapNone/>
                  <wp:docPr id="91947012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892564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0000" cy="50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BF94D8" w:themeFill="accent6" w:themeFillTint="99"/>
            <w:vAlign w:val="center"/>
          </w:tcPr>
          <w:p w14:paraId="190F6C1A" w14:textId="3D34624B" w:rsidR="00AE14DE" w:rsidRPr="00D238CD" w:rsidRDefault="009B2266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5292928" behindDoc="0" locked="0" layoutInCell="1" allowOverlap="1" wp14:anchorId="1DAB99EF" wp14:editId="506E2440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630000" cy="507600"/>
                  <wp:effectExtent l="0" t="0" r="0" b="6985"/>
                  <wp:wrapNone/>
                  <wp:docPr id="155754745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892564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0000" cy="50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BF94D8" w:themeFill="accent6" w:themeFillTint="99"/>
            <w:vAlign w:val="center"/>
          </w:tcPr>
          <w:p w14:paraId="7FB2E374" w14:textId="26381625" w:rsidR="00AE14DE" w:rsidRPr="00D238CD" w:rsidRDefault="009B2266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5294976" behindDoc="0" locked="0" layoutInCell="1" allowOverlap="1" wp14:anchorId="50B64E99" wp14:editId="1B8703F5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630000" cy="507600"/>
                  <wp:effectExtent l="0" t="0" r="0" b="6985"/>
                  <wp:wrapNone/>
                  <wp:docPr id="4640488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892564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0000" cy="50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65D08" w:rsidRPr="000118E9" w14:paraId="3EC151DD" w14:textId="77777777" w:rsidTr="006C6821">
        <w:trPr>
          <w:trHeight w:val="794"/>
        </w:trPr>
        <w:tc>
          <w:tcPr>
            <w:tcW w:w="2118" w:type="dxa"/>
            <w:vAlign w:val="center"/>
          </w:tcPr>
          <w:p w14:paraId="58D75181" w14:textId="6567D56B" w:rsidR="00EA7950" w:rsidRPr="00F65D08" w:rsidRDefault="00D238CD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2.40</w:t>
            </w:r>
          </w:p>
          <w:p w14:paraId="63F3ABB2" w14:textId="46A03F46" w:rsidR="00F65D08" w:rsidRPr="00F65D08" w:rsidRDefault="00F65D08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18" w:type="dxa"/>
            <w:shd w:val="clear" w:color="auto" w:fill="EE8CBD" w:themeFill="accent1" w:themeFillTint="99"/>
            <w:vAlign w:val="center"/>
          </w:tcPr>
          <w:p w14:paraId="160EA68E" w14:textId="2B1ABFB5" w:rsidR="00C42ECA" w:rsidRPr="00D238CD" w:rsidRDefault="00B866F0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5296000" behindDoc="0" locked="0" layoutInCell="1" allowOverlap="1" wp14:anchorId="3C395E64" wp14:editId="61DB2452">
                  <wp:simplePos x="2990850" y="558165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68800" cy="522000"/>
                  <wp:effectExtent l="0" t="0" r="3175" b="0"/>
                  <wp:wrapNone/>
                  <wp:docPr id="15687542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875424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8800" cy="52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EE8CBD" w:themeFill="accent1" w:themeFillTint="99"/>
            <w:vAlign w:val="center"/>
          </w:tcPr>
          <w:p w14:paraId="4B1855B9" w14:textId="7E11D42A" w:rsidR="00C42ECA" w:rsidRPr="00D238CD" w:rsidRDefault="00B866F0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5297024" behindDoc="0" locked="0" layoutInCell="1" allowOverlap="1" wp14:anchorId="0D054858" wp14:editId="2F0D4DA9">
                  <wp:simplePos x="4333875" y="558165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68800" cy="522000"/>
                  <wp:effectExtent l="0" t="0" r="3175" b="0"/>
                  <wp:wrapNone/>
                  <wp:docPr id="12979782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875424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8800" cy="52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EE8CBD" w:themeFill="accent1" w:themeFillTint="99"/>
            <w:vAlign w:val="center"/>
          </w:tcPr>
          <w:p w14:paraId="7F9D86A0" w14:textId="5C29653C" w:rsidR="00C42ECA" w:rsidRPr="00D238CD" w:rsidRDefault="00B866F0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5298048" behindDoc="0" locked="0" layoutInCell="1" allowOverlap="1" wp14:anchorId="3B1DA88E" wp14:editId="2C690724">
                  <wp:simplePos x="5686425" y="558165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68800" cy="522000"/>
                  <wp:effectExtent l="0" t="0" r="3175" b="0"/>
                  <wp:wrapNone/>
                  <wp:docPr id="4080755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875424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8800" cy="52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EE8CBD" w:themeFill="accent1" w:themeFillTint="99"/>
            <w:vAlign w:val="center"/>
          </w:tcPr>
          <w:p w14:paraId="5942A1F5" w14:textId="49D79FCC" w:rsidR="00C42ECA" w:rsidRPr="00D238CD" w:rsidRDefault="00B866F0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5299072" behindDoc="0" locked="0" layoutInCell="1" allowOverlap="1" wp14:anchorId="701A3C5C" wp14:editId="5443B323">
                  <wp:simplePos x="7096125" y="558165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68800" cy="522000"/>
                  <wp:effectExtent l="0" t="0" r="3175" b="0"/>
                  <wp:wrapNone/>
                  <wp:docPr id="71371437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875424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8800" cy="52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EE8CBD" w:themeFill="accent1" w:themeFillTint="99"/>
            <w:vAlign w:val="center"/>
          </w:tcPr>
          <w:p w14:paraId="6C4C1B54" w14:textId="2F56506E" w:rsidR="00C42ECA" w:rsidRPr="00D238CD" w:rsidRDefault="00B866F0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5300096" behindDoc="0" locked="0" layoutInCell="1" allowOverlap="1" wp14:anchorId="1D5849A1" wp14:editId="443C355C">
                  <wp:simplePos x="8524875" y="558165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68800" cy="522000"/>
                  <wp:effectExtent l="0" t="0" r="3175" b="0"/>
                  <wp:wrapNone/>
                  <wp:docPr id="116140364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875424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8800" cy="52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65D08" w:rsidRPr="00D238CD" w14:paraId="319ED17F" w14:textId="77777777" w:rsidTr="006C6821">
        <w:trPr>
          <w:trHeight w:val="794"/>
        </w:trPr>
        <w:tc>
          <w:tcPr>
            <w:tcW w:w="2118" w:type="dxa"/>
            <w:vAlign w:val="center"/>
          </w:tcPr>
          <w:p w14:paraId="29E034F6" w14:textId="6137B36E" w:rsidR="00AE14DE" w:rsidRPr="00F65D08" w:rsidRDefault="00AE14DE" w:rsidP="00EA7950">
            <w:pPr>
              <w:spacing w:after="0"/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F65D08">
              <w:rPr>
                <w:rFonts w:ascii="Aptos" w:hAnsi="Aptos"/>
                <w:b/>
                <w:bCs/>
                <w:sz w:val="20"/>
                <w:szCs w:val="20"/>
              </w:rPr>
              <w:t>2.55</w:t>
            </w:r>
          </w:p>
        </w:tc>
        <w:tc>
          <w:tcPr>
            <w:tcW w:w="2118" w:type="dxa"/>
            <w:shd w:val="clear" w:color="auto" w:fill="FFFF00"/>
            <w:vAlign w:val="center"/>
          </w:tcPr>
          <w:p w14:paraId="195C8B8D" w14:textId="00DD834F" w:rsidR="00AE14DE" w:rsidRPr="00D238CD" w:rsidRDefault="0053290C" w:rsidP="00EA7950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3265408" behindDoc="0" locked="0" layoutInCell="1" allowOverlap="1" wp14:anchorId="75B2EEEA" wp14:editId="01ECBE51">
                  <wp:simplePos x="2981325" y="6257925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626400" cy="518400"/>
                  <wp:effectExtent l="0" t="0" r="2540" b="0"/>
                  <wp:wrapNone/>
                  <wp:docPr id="151579796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797969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6400" cy="518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FFFF00"/>
            <w:vAlign w:val="center"/>
          </w:tcPr>
          <w:p w14:paraId="0E624CF5" w14:textId="0C82010C" w:rsidR="00AE14DE" w:rsidRPr="00D238CD" w:rsidRDefault="0053290C" w:rsidP="00EA7950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3414912" behindDoc="0" locked="0" layoutInCell="1" allowOverlap="1" wp14:anchorId="4F402930" wp14:editId="3EE568A8">
                  <wp:simplePos x="4324350" y="6257925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626400" cy="518400"/>
                  <wp:effectExtent l="0" t="0" r="2540" b="0"/>
                  <wp:wrapNone/>
                  <wp:docPr id="114262488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797969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6400" cy="518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FFFF00"/>
            <w:vAlign w:val="center"/>
          </w:tcPr>
          <w:p w14:paraId="6C2F1756" w14:textId="66FD538F" w:rsidR="00AE14DE" w:rsidRPr="00D238CD" w:rsidRDefault="0053290C" w:rsidP="00EA7950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3564416" behindDoc="0" locked="0" layoutInCell="1" allowOverlap="1" wp14:anchorId="43ED6D0C" wp14:editId="27E2B278">
                  <wp:simplePos x="5676900" y="6257925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626400" cy="518400"/>
                  <wp:effectExtent l="0" t="0" r="2540" b="0"/>
                  <wp:wrapNone/>
                  <wp:docPr id="80780924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797969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6400" cy="518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FFFF00"/>
            <w:vAlign w:val="center"/>
          </w:tcPr>
          <w:p w14:paraId="659F3141" w14:textId="04F521E9" w:rsidR="00AE14DE" w:rsidRPr="00D238CD" w:rsidRDefault="0053290C" w:rsidP="00EA7950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3713920" behindDoc="0" locked="0" layoutInCell="1" allowOverlap="1" wp14:anchorId="27BF8FDD" wp14:editId="6DE5E72E">
                  <wp:simplePos x="7086600" y="6257925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601200" cy="496800"/>
                  <wp:effectExtent l="0" t="0" r="8890" b="0"/>
                  <wp:wrapNone/>
                  <wp:docPr id="84897258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797969" name="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1200" cy="49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FFFF00"/>
            <w:vAlign w:val="center"/>
          </w:tcPr>
          <w:p w14:paraId="273183ED" w14:textId="3F87B191" w:rsidR="00AE14DE" w:rsidRPr="00D238CD" w:rsidRDefault="0053290C" w:rsidP="00EA7950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3863424" behindDoc="0" locked="0" layoutInCell="1" allowOverlap="1" wp14:anchorId="73F2DFD2" wp14:editId="6A0F741A">
                  <wp:simplePos x="8515350" y="6257925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626400" cy="518400"/>
                  <wp:effectExtent l="0" t="0" r="2540" b="0"/>
                  <wp:wrapNone/>
                  <wp:docPr id="163120033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797969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6400" cy="518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5F358843" w14:textId="76C6F050" w:rsidR="00B8626B" w:rsidRPr="009E4127" w:rsidRDefault="003A2E82" w:rsidP="009E4127">
      <w:r>
        <w:rPr>
          <w:noProof/>
        </w:rPr>
        <w:drawing>
          <wp:anchor distT="0" distB="0" distL="114300" distR="114300" simplePos="0" relativeHeight="248187392" behindDoc="0" locked="0" layoutInCell="1" allowOverlap="1" wp14:anchorId="188CE817" wp14:editId="48FE1FB4">
            <wp:simplePos x="0" y="0"/>
            <wp:positionH relativeFrom="page">
              <wp:posOffset>9344025</wp:posOffset>
            </wp:positionH>
            <wp:positionV relativeFrom="margin">
              <wp:posOffset>-647700</wp:posOffset>
            </wp:positionV>
            <wp:extent cx="1428750" cy="1435735"/>
            <wp:effectExtent l="0" t="0" r="0" b="0"/>
            <wp:wrapSquare wrapText="bothSides"/>
            <wp:docPr id="2112821208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BEBA8EAE-BF5A-486C-A8C5-ECC9F3942E4B}">
                          <a14:imgProps xmlns:a14="http://schemas.microsoft.com/office/drawing/2010/main">
                            <a14:imgLayer r:embed="rId32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35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14DE">
        <w:rPr>
          <w:noProof/>
        </w:rPr>
        <w:t xml:space="preserve"> </w:t>
      </w:r>
      <w:r w:rsidR="004D7465">
        <w:rPr>
          <w:noProof/>
        </w:rPr>
        <mc:AlternateContent>
          <mc:Choice Requires="wps">
            <w:drawing>
              <wp:inline distT="0" distB="0" distL="0" distR="0" wp14:anchorId="7986CA70" wp14:editId="23DA5AA0">
                <wp:extent cx="304800" cy="304800"/>
                <wp:effectExtent l="0" t="0" r="0" b="0"/>
                <wp:docPr id="1621430381" name="AutoShap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0AB6253" id="AutoShape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290F11">
        <w:rPr>
          <w:noProof/>
        </w:rPr>
        <mc:AlternateContent>
          <mc:Choice Requires="wps">
            <w:drawing>
              <wp:inline distT="0" distB="0" distL="0" distR="0" wp14:anchorId="36FB7B26" wp14:editId="240890C5">
                <wp:extent cx="304800" cy="304800"/>
                <wp:effectExtent l="0" t="0" r="0" b="0"/>
                <wp:docPr id="1486864900" name="Rectangle 5" descr="Image previe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549DA2C" id="Rectangle 5" o:spid="_x0000_s1026" alt="Image preview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290F11">
        <w:rPr>
          <w:noProof/>
        </w:rPr>
        <mc:AlternateContent>
          <mc:Choice Requires="wps">
            <w:drawing>
              <wp:inline distT="0" distB="0" distL="0" distR="0" wp14:anchorId="5B0C3CAB" wp14:editId="059F791A">
                <wp:extent cx="304800" cy="304800"/>
                <wp:effectExtent l="0" t="0" r="0" b="0"/>
                <wp:docPr id="717319344" name="Rectangle 6" descr="Image previe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EDDEA38" id="Rectangle 6" o:spid="_x0000_s1026" alt="Image preview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sectPr w:rsidR="00B8626B" w:rsidRPr="009E4127" w:rsidSect="00825B0E">
      <w:headerReference w:type="default" r:id="rId33"/>
      <w:footerReference w:type="default" r:id="rId34"/>
      <w:pgSz w:w="16838" w:h="11906" w:orient="landscape" w:code="9"/>
      <w:pgMar w:top="720" w:right="720" w:bottom="720" w:left="720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AF8A68" w14:textId="77777777" w:rsidR="0007332A" w:rsidRDefault="0007332A" w:rsidP="00DD5720">
      <w:r>
        <w:separator/>
      </w:r>
    </w:p>
  </w:endnote>
  <w:endnote w:type="continuationSeparator" w:id="0">
    <w:p w14:paraId="2A9639A9" w14:textId="77777777" w:rsidR="0007332A" w:rsidRDefault="0007332A" w:rsidP="00DD5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951475F5-A628-4C7B-825E-9E174EE2CA28}"/>
    <w:embedBold r:id="rId2" w:fontKey="{00B8251C-6578-4385-84A1-BB801A4BF81B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  <w:embedRegular r:id="rId3" w:fontKey="{B003A180-B430-436C-8771-514F7A2FB517}"/>
    <w:embedBold r:id="rId4" w:fontKey="{CBA28611-D567-4748-BEC5-12310E348804}"/>
    <w:embedItalic r:id="rId5" w:fontKey="{2134FE6A-E09F-4D85-A7AC-D3A0076A0438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BPreplay">
    <w:panose1 w:val="00000000000000000000"/>
    <w:charset w:val="00"/>
    <w:family w:val="modern"/>
    <w:notTrueType/>
    <w:pitch w:val="variable"/>
    <w:sig w:usb0="8000008B" w:usb1="0000004A" w:usb2="00000000" w:usb3="00000000" w:csb0="00000009" w:csb1="00000000"/>
  </w:font>
  <w:font w:name="Twinkl SemiBold">
    <w:altName w:val="Calibri"/>
    <w:charset w:val="00"/>
    <w:family w:val="auto"/>
    <w:pitch w:val="variable"/>
    <w:sig w:usb0="A00000AF" w:usb1="5000205B" w:usb2="00000000" w:usb3="00000000" w:csb0="00000093" w:csb1="00000000"/>
  </w:font>
  <w:font w:name="Twinkl Sb">
    <w:altName w:val="Arial"/>
    <w:charset w:val="4D"/>
    <w:family w:val="auto"/>
    <w:pitch w:val="variable"/>
    <w:sig w:usb0="A00000AF" w:usb1="5000205B" w:usb2="00000000" w:usb3="00000000" w:csb0="00000093" w:csb1="00000000"/>
    <w:embedBold r:id="rId6" w:fontKey="{4487C23C-350C-4646-B3DA-748113E8D48A}"/>
  </w:font>
  <w:font w:name="Tuffy">
    <w:panose1 w:val="00000000000000000000"/>
    <w:charset w:val="00"/>
    <w:family w:val="swiss"/>
    <w:notTrueType/>
    <w:pitch w:val="variable"/>
    <w:sig w:usb0="E00002FF" w:usb1="520020FB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Bold r:id="rId7" w:fontKey="{0230BFEF-063F-443B-9FDB-E00A54F64B2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8" w:fontKey="{5A0F6D65-A5BE-4A01-A207-339E8DB1D81F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BE4141" w14:textId="77777777" w:rsidR="00DC190B" w:rsidRDefault="00DC190B" w:rsidP="003D26A6">
    <w:pPr>
      <w:pStyle w:val="Header"/>
    </w:pPr>
  </w:p>
  <w:p w14:paraId="44DA3B7F" w14:textId="77777777" w:rsidR="007215F9" w:rsidRDefault="00DC190B">
    <w:pPr>
      <w:pStyle w:val="Footer"/>
    </w:pPr>
    <w:r w:rsidRPr="000F793E">
      <w:rPr>
        <w:noProof/>
        <w:sz w:val="16"/>
        <w:szCs w:val="16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0DBABDE7" wp14:editId="5013F287">
              <wp:simplePos x="0" y="0"/>
              <wp:positionH relativeFrom="page">
                <wp:align>center</wp:align>
              </wp:positionH>
              <wp:positionV relativeFrom="page">
                <wp:posOffset>6867525</wp:posOffset>
              </wp:positionV>
              <wp:extent cx="2360930" cy="1404620"/>
              <wp:effectExtent l="0" t="0" r="0" b="635"/>
              <wp:wrapSquare wrapText="bothSides"/>
              <wp:docPr id="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2EBBE4" w14:textId="77777777" w:rsidR="00DC190B" w:rsidRPr="009E4127" w:rsidRDefault="00DC190B" w:rsidP="003D26A6">
                          <w:pPr>
                            <w:jc w:val="center"/>
                          </w:pPr>
                          <w:r w:rsidRPr="009E4127">
                            <w:rPr>
                              <w:sz w:val="16"/>
                              <w:szCs w:val="16"/>
                            </w:rPr>
                            <w:t xml:space="preserve">Page </w: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instrText xml:space="preserve"> PAGE  \* Arabic  \* MERGEFORMAT </w:instrTex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D60D10">
                            <w:rPr>
                              <w:bCs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  <w:r w:rsidRPr="009E4127">
                            <w:rPr>
                              <w:sz w:val="16"/>
                              <w:szCs w:val="16"/>
                            </w:rPr>
                            <w:t xml:space="preserve"> of </w: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instrText xml:space="preserve"> NUMPAGES  \* Arabic  \* MERGEFORMAT </w:instrTex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D60D10">
                            <w:rPr>
                              <w:bCs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DBABDE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left:0;text-align:left;margin-left:0;margin-top:540.75pt;width:185.9pt;height:110.6pt;z-index:251660288;visibility:visible;mso-wrap-style:square;mso-width-percent:400;mso-height-percent:200;mso-wrap-distance-left:9pt;mso-wrap-distance-top:3.6pt;mso-wrap-distance-right:9pt;mso-wrap-distance-bottom:3.6pt;mso-position-horizontal:center;mso-position-horizontal-relative:page;mso-position-vertical:absolute;mso-position-vertical-relative:page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" filled="f" stroked="f">
              <v:textbox style="mso-fit-shape-to-text:t">
                <w:txbxContent>
                  <w:p w14:paraId="502EBBE4" w14:textId="77777777" w:rsidR="00DC190B" w:rsidRPr="009E4127" w:rsidRDefault="00DC190B" w:rsidP="003D26A6">
                    <w:pPr>
                      <w:jc w:val="center"/>
                    </w:pPr>
                    <w:r w:rsidRPr="009E4127">
                      <w:rPr>
                        <w:sz w:val="16"/>
                        <w:szCs w:val="16"/>
                      </w:rPr>
                      <w:t xml:space="preserve">Page </w: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begin"/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instrText xml:space="preserve"> PAGE  \* Arabic  \* MERGEFORMAT </w:instrTex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separate"/>
                    </w:r>
                    <w:r w:rsidR="00D60D10">
                      <w:rPr>
                        <w:bCs/>
                        <w:noProof/>
                        <w:sz w:val="16"/>
                        <w:szCs w:val="16"/>
                      </w:rPr>
                      <w:t>1</w: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end"/>
                    </w:r>
                    <w:r w:rsidRPr="009E4127">
                      <w:rPr>
                        <w:sz w:val="16"/>
                        <w:szCs w:val="16"/>
                      </w:rPr>
                      <w:t xml:space="preserve"> of </w: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begin"/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instrText xml:space="preserve"> NUMPAGES  \* Arabic  \* MERGEFORMAT </w:instrTex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separate"/>
                    </w:r>
                    <w:r w:rsidR="00D60D10">
                      <w:rPr>
                        <w:bCs/>
                        <w:noProof/>
                        <w:sz w:val="16"/>
                        <w:szCs w:val="16"/>
                      </w:rPr>
                      <w:t>1</w: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type="square"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B5BD99" w14:textId="77777777" w:rsidR="0007332A" w:rsidRDefault="0007332A" w:rsidP="00DD5720">
      <w:r>
        <w:separator/>
      </w:r>
    </w:p>
  </w:footnote>
  <w:footnote w:type="continuationSeparator" w:id="0">
    <w:p w14:paraId="120971A1" w14:textId="77777777" w:rsidR="0007332A" w:rsidRDefault="0007332A" w:rsidP="00DD57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E45D9" w14:textId="77777777" w:rsidR="00D60D10" w:rsidRDefault="00D60D10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90C54EF" wp14:editId="3922F917">
          <wp:simplePos x="0" y="0"/>
          <wp:positionH relativeFrom="column">
            <wp:posOffset>-360045</wp:posOffset>
          </wp:positionH>
          <wp:positionV relativeFrom="page">
            <wp:posOffset>0</wp:posOffset>
          </wp:positionV>
          <wp:extent cx="10691495" cy="7558405"/>
          <wp:effectExtent l="0" t="0" r="0" b="444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tandard Foot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1495" cy="75584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5F7152"/>
    <w:multiLevelType w:val="hybridMultilevel"/>
    <w:tmpl w:val="44CE0942"/>
    <w:lvl w:ilvl="0" w:tplc="FCE6B1C8">
      <w:start w:val="1"/>
      <w:numFmt w:val="bullet"/>
      <w:pStyle w:val="ListParagraph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E0E66FE"/>
    <w:multiLevelType w:val="hybridMultilevel"/>
    <w:tmpl w:val="EB4C6C76"/>
    <w:lvl w:ilvl="0" w:tplc="206C2B7A">
      <w:start w:val="1"/>
      <w:numFmt w:val="decimal"/>
      <w:pStyle w:val="NumberedBullets-Twink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53997356">
    <w:abstractNumId w:val="0"/>
  </w:num>
  <w:num w:numId="2" w16cid:durableId="748118340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3298"/>
    <w:rsid w:val="000118E9"/>
    <w:rsid w:val="000121C3"/>
    <w:rsid w:val="00013EFF"/>
    <w:rsid w:val="00014C96"/>
    <w:rsid w:val="000176DF"/>
    <w:rsid w:val="00025835"/>
    <w:rsid w:val="0003405A"/>
    <w:rsid w:val="00041BE3"/>
    <w:rsid w:val="00044FD3"/>
    <w:rsid w:val="00045CFD"/>
    <w:rsid w:val="00057C83"/>
    <w:rsid w:val="00067C79"/>
    <w:rsid w:val="0007332A"/>
    <w:rsid w:val="00093935"/>
    <w:rsid w:val="00095634"/>
    <w:rsid w:val="0009563D"/>
    <w:rsid w:val="000A2C6C"/>
    <w:rsid w:val="000B05F9"/>
    <w:rsid w:val="000D085E"/>
    <w:rsid w:val="000D45DB"/>
    <w:rsid w:val="000E22BF"/>
    <w:rsid w:val="000F227B"/>
    <w:rsid w:val="000F474E"/>
    <w:rsid w:val="000F793E"/>
    <w:rsid w:val="00107B7F"/>
    <w:rsid w:val="00107D87"/>
    <w:rsid w:val="00116ADB"/>
    <w:rsid w:val="00121A06"/>
    <w:rsid w:val="00122048"/>
    <w:rsid w:val="001221BC"/>
    <w:rsid w:val="0012572C"/>
    <w:rsid w:val="00135431"/>
    <w:rsid w:val="0015335E"/>
    <w:rsid w:val="00161779"/>
    <w:rsid w:val="00166F02"/>
    <w:rsid w:val="00167850"/>
    <w:rsid w:val="00173124"/>
    <w:rsid w:val="00180117"/>
    <w:rsid w:val="00190479"/>
    <w:rsid w:val="001A38C0"/>
    <w:rsid w:val="001A77E0"/>
    <w:rsid w:val="001B142F"/>
    <w:rsid w:val="001B599E"/>
    <w:rsid w:val="001B7D7D"/>
    <w:rsid w:val="001C517F"/>
    <w:rsid w:val="001E248E"/>
    <w:rsid w:val="001F0927"/>
    <w:rsid w:val="00203298"/>
    <w:rsid w:val="00203C3E"/>
    <w:rsid w:val="00220107"/>
    <w:rsid w:val="0022646A"/>
    <w:rsid w:val="002345E0"/>
    <w:rsid w:val="00250ED2"/>
    <w:rsid w:val="00253C8F"/>
    <w:rsid w:val="00254D95"/>
    <w:rsid w:val="00257A59"/>
    <w:rsid w:val="00275786"/>
    <w:rsid w:val="00283D04"/>
    <w:rsid w:val="002851C0"/>
    <w:rsid w:val="002853A2"/>
    <w:rsid w:val="00286E0B"/>
    <w:rsid w:val="00290F11"/>
    <w:rsid w:val="002950D5"/>
    <w:rsid w:val="002B4096"/>
    <w:rsid w:val="002C48BF"/>
    <w:rsid w:val="002C6E8E"/>
    <w:rsid w:val="002E047B"/>
    <w:rsid w:val="002E171D"/>
    <w:rsid w:val="00302749"/>
    <w:rsid w:val="003035B6"/>
    <w:rsid w:val="003118CF"/>
    <w:rsid w:val="00326698"/>
    <w:rsid w:val="00331F1B"/>
    <w:rsid w:val="0033452A"/>
    <w:rsid w:val="00344899"/>
    <w:rsid w:val="003472FB"/>
    <w:rsid w:val="00355CC0"/>
    <w:rsid w:val="00365C50"/>
    <w:rsid w:val="00376841"/>
    <w:rsid w:val="0038710E"/>
    <w:rsid w:val="00390382"/>
    <w:rsid w:val="00394D4D"/>
    <w:rsid w:val="003A2E82"/>
    <w:rsid w:val="003A6A65"/>
    <w:rsid w:val="003B05B3"/>
    <w:rsid w:val="003B2FB5"/>
    <w:rsid w:val="003C0267"/>
    <w:rsid w:val="003D26A6"/>
    <w:rsid w:val="003D48AE"/>
    <w:rsid w:val="003D75F7"/>
    <w:rsid w:val="003F7AC2"/>
    <w:rsid w:val="0041023D"/>
    <w:rsid w:val="00411653"/>
    <w:rsid w:val="00412284"/>
    <w:rsid w:val="00415197"/>
    <w:rsid w:val="00421EC1"/>
    <w:rsid w:val="0042396A"/>
    <w:rsid w:val="00426981"/>
    <w:rsid w:val="00427076"/>
    <w:rsid w:val="00431A11"/>
    <w:rsid w:val="00436558"/>
    <w:rsid w:val="00441530"/>
    <w:rsid w:val="00442708"/>
    <w:rsid w:val="00445EF2"/>
    <w:rsid w:val="004623C6"/>
    <w:rsid w:val="00466735"/>
    <w:rsid w:val="0048680F"/>
    <w:rsid w:val="00492ECC"/>
    <w:rsid w:val="004970C3"/>
    <w:rsid w:val="004C0E99"/>
    <w:rsid w:val="004C1E0C"/>
    <w:rsid w:val="004D7465"/>
    <w:rsid w:val="004E5017"/>
    <w:rsid w:val="004F0EE8"/>
    <w:rsid w:val="004F387C"/>
    <w:rsid w:val="005144BA"/>
    <w:rsid w:val="00515F60"/>
    <w:rsid w:val="00522CBD"/>
    <w:rsid w:val="00523439"/>
    <w:rsid w:val="00523A8E"/>
    <w:rsid w:val="0053290C"/>
    <w:rsid w:val="00537246"/>
    <w:rsid w:val="00537D03"/>
    <w:rsid w:val="00540400"/>
    <w:rsid w:val="00544FAF"/>
    <w:rsid w:val="00551A75"/>
    <w:rsid w:val="00553E0E"/>
    <w:rsid w:val="005876F9"/>
    <w:rsid w:val="00596740"/>
    <w:rsid w:val="005A3494"/>
    <w:rsid w:val="005A4003"/>
    <w:rsid w:val="005A43DE"/>
    <w:rsid w:val="005A590E"/>
    <w:rsid w:val="005A7CC7"/>
    <w:rsid w:val="005B3880"/>
    <w:rsid w:val="005B648D"/>
    <w:rsid w:val="005B7CD9"/>
    <w:rsid w:val="005C3FF2"/>
    <w:rsid w:val="005C4467"/>
    <w:rsid w:val="005C70AA"/>
    <w:rsid w:val="005D1993"/>
    <w:rsid w:val="005D2E97"/>
    <w:rsid w:val="005D5B90"/>
    <w:rsid w:val="005E2186"/>
    <w:rsid w:val="005E54C7"/>
    <w:rsid w:val="005F08DC"/>
    <w:rsid w:val="005F39C0"/>
    <w:rsid w:val="005F4E2A"/>
    <w:rsid w:val="005F7F2F"/>
    <w:rsid w:val="00601AF5"/>
    <w:rsid w:val="0060710E"/>
    <w:rsid w:val="0061284D"/>
    <w:rsid w:val="006236F2"/>
    <w:rsid w:val="0062715C"/>
    <w:rsid w:val="00630F0B"/>
    <w:rsid w:val="00631F38"/>
    <w:rsid w:val="00633A95"/>
    <w:rsid w:val="00643A6E"/>
    <w:rsid w:val="00654CF3"/>
    <w:rsid w:val="0065528F"/>
    <w:rsid w:val="0066124B"/>
    <w:rsid w:val="0066258A"/>
    <w:rsid w:val="00665CE1"/>
    <w:rsid w:val="00680238"/>
    <w:rsid w:val="0068510F"/>
    <w:rsid w:val="006865CF"/>
    <w:rsid w:val="0069319F"/>
    <w:rsid w:val="006B6F9B"/>
    <w:rsid w:val="006C3A74"/>
    <w:rsid w:val="006C6821"/>
    <w:rsid w:val="006D108B"/>
    <w:rsid w:val="006D188D"/>
    <w:rsid w:val="006D1A67"/>
    <w:rsid w:val="006D5D86"/>
    <w:rsid w:val="006E54BB"/>
    <w:rsid w:val="006F0EEC"/>
    <w:rsid w:val="006F472A"/>
    <w:rsid w:val="0071430B"/>
    <w:rsid w:val="007149E8"/>
    <w:rsid w:val="007215F9"/>
    <w:rsid w:val="00722B47"/>
    <w:rsid w:val="00763739"/>
    <w:rsid w:val="007737EF"/>
    <w:rsid w:val="00781D8D"/>
    <w:rsid w:val="007846BF"/>
    <w:rsid w:val="00790171"/>
    <w:rsid w:val="0079200C"/>
    <w:rsid w:val="00793367"/>
    <w:rsid w:val="007B794B"/>
    <w:rsid w:val="007C475A"/>
    <w:rsid w:val="007E71B5"/>
    <w:rsid w:val="008241AF"/>
    <w:rsid w:val="00825B0E"/>
    <w:rsid w:val="0085303C"/>
    <w:rsid w:val="00855E5F"/>
    <w:rsid w:val="0086207E"/>
    <w:rsid w:val="00863D27"/>
    <w:rsid w:val="00872C5C"/>
    <w:rsid w:val="008739E7"/>
    <w:rsid w:val="00874EB6"/>
    <w:rsid w:val="00886FE1"/>
    <w:rsid w:val="0089282D"/>
    <w:rsid w:val="008935B3"/>
    <w:rsid w:val="008948F1"/>
    <w:rsid w:val="008B10BB"/>
    <w:rsid w:val="008C138D"/>
    <w:rsid w:val="008C227E"/>
    <w:rsid w:val="008D2664"/>
    <w:rsid w:val="008D4CEA"/>
    <w:rsid w:val="008F2675"/>
    <w:rsid w:val="008F6B69"/>
    <w:rsid w:val="00911C4F"/>
    <w:rsid w:val="00913425"/>
    <w:rsid w:val="0092023C"/>
    <w:rsid w:val="00945EA1"/>
    <w:rsid w:val="009612E2"/>
    <w:rsid w:val="00980BA0"/>
    <w:rsid w:val="00984304"/>
    <w:rsid w:val="0098564A"/>
    <w:rsid w:val="009905A2"/>
    <w:rsid w:val="0099473A"/>
    <w:rsid w:val="009A6C18"/>
    <w:rsid w:val="009B101F"/>
    <w:rsid w:val="009B2266"/>
    <w:rsid w:val="009B6C07"/>
    <w:rsid w:val="009C47B0"/>
    <w:rsid w:val="009C6207"/>
    <w:rsid w:val="009C6A06"/>
    <w:rsid w:val="009C7564"/>
    <w:rsid w:val="009D420B"/>
    <w:rsid w:val="009D6608"/>
    <w:rsid w:val="009E3DC4"/>
    <w:rsid w:val="009E4127"/>
    <w:rsid w:val="009F5EEC"/>
    <w:rsid w:val="00A00327"/>
    <w:rsid w:val="00A10399"/>
    <w:rsid w:val="00A15F20"/>
    <w:rsid w:val="00A23D13"/>
    <w:rsid w:val="00A27BBD"/>
    <w:rsid w:val="00A32C18"/>
    <w:rsid w:val="00A36319"/>
    <w:rsid w:val="00A431AD"/>
    <w:rsid w:val="00A47044"/>
    <w:rsid w:val="00A52624"/>
    <w:rsid w:val="00A606C0"/>
    <w:rsid w:val="00A61E8B"/>
    <w:rsid w:val="00A61FAC"/>
    <w:rsid w:val="00A72ECB"/>
    <w:rsid w:val="00A97F36"/>
    <w:rsid w:val="00AA5EC4"/>
    <w:rsid w:val="00AB6628"/>
    <w:rsid w:val="00AC3604"/>
    <w:rsid w:val="00AC572F"/>
    <w:rsid w:val="00AD5335"/>
    <w:rsid w:val="00AD7C69"/>
    <w:rsid w:val="00AE0AF5"/>
    <w:rsid w:val="00AE14DE"/>
    <w:rsid w:val="00AE244F"/>
    <w:rsid w:val="00AF68D1"/>
    <w:rsid w:val="00B039D5"/>
    <w:rsid w:val="00B100F6"/>
    <w:rsid w:val="00B24A50"/>
    <w:rsid w:val="00B30F48"/>
    <w:rsid w:val="00B32FA5"/>
    <w:rsid w:val="00B33AD0"/>
    <w:rsid w:val="00B42865"/>
    <w:rsid w:val="00B44DBD"/>
    <w:rsid w:val="00B45D22"/>
    <w:rsid w:val="00B5493C"/>
    <w:rsid w:val="00B62DEF"/>
    <w:rsid w:val="00B63631"/>
    <w:rsid w:val="00B70398"/>
    <w:rsid w:val="00B8626B"/>
    <w:rsid w:val="00B866F0"/>
    <w:rsid w:val="00B87EB3"/>
    <w:rsid w:val="00B95630"/>
    <w:rsid w:val="00BB3A0D"/>
    <w:rsid w:val="00BC10DD"/>
    <w:rsid w:val="00BD4100"/>
    <w:rsid w:val="00BE3FCD"/>
    <w:rsid w:val="00BF3C77"/>
    <w:rsid w:val="00C04435"/>
    <w:rsid w:val="00C25BD4"/>
    <w:rsid w:val="00C42ECA"/>
    <w:rsid w:val="00C4408F"/>
    <w:rsid w:val="00C44A24"/>
    <w:rsid w:val="00C568D1"/>
    <w:rsid w:val="00C56F95"/>
    <w:rsid w:val="00C626B6"/>
    <w:rsid w:val="00C74EB2"/>
    <w:rsid w:val="00C923D0"/>
    <w:rsid w:val="00C937BC"/>
    <w:rsid w:val="00CA3011"/>
    <w:rsid w:val="00CB20C9"/>
    <w:rsid w:val="00CC0F47"/>
    <w:rsid w:val="00CC478F"/>
    <w:rsid w:val="00CD0F64"/>
    <w:rsid w:val="00CD1014"/>
    <w:rsid w:val="00CE2DD9"/>
    <w:rsid w:val="00CE5669"/>
    <w:rsid w:val="00CE75AA"/>
    <w:rsid w:val="00CF29D5"/>
    <w:rsid w:val="00CF345D"/>
    <w:rsid w:val="00CF513F"/>
    <w:rsid w:val="00CF5C36"/>
    <w:rsid w:val="00CF63B7"/>
    <w:rsid w:val="00CF785F"/>
    <w:rsid w:val="00D0036D"/>
    <w:rsid w:val="00D1487F"/>
    <w:rsid w:val="00D17A81"/>
    <w:rsid w:val="00D17F45"/>
    <w:rsid w:val="00D238CD"/>
    <w:rsid w:val="00D31A5C"/>
    <w:rsid w:val="00D43559"/>
    <w:rsid w:val="00D47A65"/>
    <w:rsid w:val="00D557E3"/>
    <w:rsid w:val="00D60D10"/>
    <w:rsid w:val="00D701D4"/>
    <w:rsid w:val="00D728D3"/>
    <w:rsid w:val="00D844EE"/>
    <w:rsid w:val="00D86D0B"/>
    <w:rsid w:val="00D90104"/>
    <w:rsid w:val="00D9754B"/>
    <w:rsid w:val="00DC190B"/>
    <w:rsid w:val="00DD5720"/>
    <w:rsid w:val="00DD5984"/>
    <w:rsid w:val="00DE1F16"/>
    <w:rsid w:val="00DE48EE"/>
    <w:rsid w:val="00DF6F9D"/>
    <w:rsid w:val="00E04F33"/>
    <w:rsid w:val="00E1404D"/>
    <w:rsid w:val="00E1443E"/>
    <w:rsid w:val="00E22087"/>
    <w:rsid w:val="00E22FA3"/>
    <w:rsid w:val="00E25643"/>
    <w:rsid w:val="00E30EEF"/>
    <w:rsid w:val="00E33F83"/>
    <w:rsid w:val="00E35E01"/>
    <w:rsid w:val="00E376AA"/>
    <w:rsid w:val="00E52E55"/>
    <w:rsid w:val="00E56A01"/>
    <w:rsid w:val="00E60687"/>
    <w:rsid w:val="00E62A7F"/>
    <w:rsid w:val="00E635B2"/>
    <w:rsid w:val="00E73A9A"/>
    <w:rsid w:val="00E835E4"/>
    <w:rsid w:val="00E90BDA"/>
    <w:rsid w:val="00E9201F"/>
    <w:rsid w:val="00E96F21"/>
    <w:rsid w:val="00EA3815"/>
    <w:rsid w:val="00EA7950"/>
    <w:rsid w:val="00EB0EA1"/>
    <w:rsid w:val="00EB6D1C"/>
    <w:rsid w:val="00EB717D"/>
    <w:rsid w:val="00ED71A2"/>
    <w:rsid w:val="00EE2864"/>
    <w:rsid w:val="00EE2E18"/>
    <w:rsid w:val="00EE3823"/>
    <w:rsid w:val="00EE3C01"/>
    <w:rsid w:val="00EE68DC"/>
    <w:rsid w:val="00EE6B0F"/>
    <w:rsid w:val="00EF1201"/>
    <w:rsid w:val="00EF22F0"/>
    <w:rsid w:val="00F376A9"/>
    <w:rsid w:val="00F40FC5"/>
    <w:rsid w:val="00F44C4E"/>
    <w:rsid w:val="00F45F83"/>
    <w:rsid w:val="00F4668D"/>
    <w:rsid w:val="00F50EA9"/>
    <w:rsid w:val="00F65D08"/>
    <w:rsid w:val="00F66A1C"/>
    <w:rsid w:val="00F76321"/>
    <w:rsid w:val="00F8143E"/>
    <w:rsid w:val="00F851E9"/>
    <w:rsid w:val="00F92610"/>
    <w:rsid w:val="00FB0460"/>
    <w:rsid w:val="00FB2A6E"/>
    <w:rsid w:val="00FB7FC3"/>
    <w:rsid w:val="00FB7FFB"/>
    <w:rsid w:val="00FC2670"/>
    <w:rsid w:val="00FC338C"/>
    <w:rsid w:val="00FC58B1"/>
    <w:rsid w:val="00FE0DB6"/>
    <w:rsid w:val="00FE0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6B5BB0"/>
  <w15:chartTrackingRefBased/>
  <w15:docId w15:val="{DD046027-A53E-4993-A601-B8DC19D55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Copy - Twinkl"/>
    <w:qFormat/>
    <w:rsid w:val="00D60D10"/>
    <w:pPr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4E5017"/>
    <w:pPr>
      <w:spacing w:after="120"/>
      <w:jc w:val="center"/>
      <w:outlineLvl w:val="0"/>
    </w:pPr>
    <w:rPr>
      <w:b/>
      <w:sz w:val="60"/>
      <w:szCs w:val="60"/>
      <w:lang w:eastAsia="en-US"/>
    </w:rPr>
  </w:style>
  <w:style w:type="paragraph" w:styleId="Heading2">
    <w:name w:val="heading 2"/>
    <w:aliases w:val="Heading 2 - Twinkl"/>
    <w:basedOn w:val="Normal"/>
    <w:link w:val="Heading2Char"/>
    <w:uiPriority w:val="99"/>
    <w:qFormat/>
    <w:rsid w:val="004E5017"/>
    <w:pPr>
      <w:spacing w:before="57" w:after="0"/>
      <w:outlineLvl w:val="1"/>
    </w:pPr>
    <w:rPr>
      <w:b/>
      <w:bCs/>
      <w:sz w:val="32"/>
      <w:szCs w:val="32"/>
    </w:r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4E5017"/>
    <w:pPr>
      <w:spacing w:before="57" w:after="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118CF"/>
    <w:pPr>
      <w:spacing w:before="360" w:after="0"/>
      <w:outlineLvl w:val="3"/>
    </w:pPr>
  </w:style>
  <w:style w:type="paragraph" w:styleId="Heading5">
    <w:name w:val="heading 5"/>
    <w:basedOn w:val="Normal"/>
    <w:next w:val="Normal"/>
    <w:link w:val="Heading5Char"/>
    <w:uiPriority w:val="9"/>
    <w:unhideWhenUsed/>
    <w:rsid w:val="00874EB6"/>
    <w:pPr>
      <w:keepNext/>
      <w:keepLines/>
      <w:spacing w:before="40" w:after="0"/>
      <w:outlineLvl w:val="4"/>
    </w:pPr>
    <w:rPr>
      <w:rFonts w:eastAsiaTheme="majorEastAsia" w:cstheme="majorBidi"/>
      <w:color w:val="BE1C6D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874EB6"/>
    <w:pPr>
      <w:keepNext/>
      <w:keepLines/>
      <w:spacing w:before="40" w:after="0"/>
      <w:outlineLvl w:val="5"/>
    </w:pPr>
    <w:rPr>
      <w:rFonts w:eastAsiaTheme="majorEastAsia" w:cstheme="majorBidi"/>
      <w:color w:val="7E124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874EB6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7E124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874EB6"/>
    <w:pPr>
      <w:keepNext/>
      <w:keepLines/>
      <w:spacing w:before="40" w:after="0"/>
      <w:outlineLvl w:val="7"/>
    </w:pPr>
    <w:rPr>
      <w:rFonts w:eastAsiaTheme="majorEastAsia" w:cstheme="majorBidi"/>
      <w:color w:val="3E3E3E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874EB6"/>
    <w:pPr>
      <w:keepNext/>
      <w:keepLines/>
      <w:spacing w:before="40" w:after="0"/>
      <w:outlineLvl w:val="8"/>
    </w:pPr>
    <w:rPr>
      <w:rFonts w:eastAsiaTheme="majorEastAsia" w:cstheme="majorBidi"/>
      <w:i/>
      <w:iCs/>
      <w:color w:val="3E3E3E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link w:val="BasicParagraphChar"/>
    <w:uiPriority w:val="99"/>
    <w:rsid w:val="004E5017"/>
    <w:pPr>
      <w:spacing w:after="170" w:line="300" w:lineRule="atLeast"/>
    </w:pPr>
    <w:rPr>
      <w:rFonts w:ascii="Sassoon Infant Rg" w:hAnsi="Sassoon Infant Rg" w:cs="Sassoon Infant Rg"/>
      <w:spacing w:val="-6"/>
      <w:szCs w:val="24"/>
    </w:rPr>
  </w:style>
  <w:style w:type="character" w:customStyle="1" w:styleId="BasicParagraphChar">
    <w:name w:val="[Basic Paragraph] Char"/>
    <w:link w:val="BasicParagraph"/>
    <w:uiPriority w:val="99"/>
    <w:rsid w:val="004E5017"/>
    <w:rPr>
      <w:rFonts w:ascii="Sassoon Infant Rg" w:hAnsi="Sassoon Infant Rg" w:cs="Sassoon Infant Rg"/>
      <w:color w:val="1C1C1C"/>
      <w:spacing w:val="-6"/>
      <w:sz w:val="26"/>
      <w:szCs w:val="24"/>
    </w:rPr>
  </w:style>
  <w:style w:type="paragraph" w:customStyle="1" w:styleId="Aim-Twinkl">
    <w:name w:val="Aim - Twinkl"/>
    <w:basedOn w:val="Normal"/>
    <w:link w:val="Aim-TwinklChar"/>
    <w:qFormat/>
    <w:rsid w:val="004E5017"/>
    <w:pPr>
      <w:spacing w:after="113"/>
    </w:pPr>
    <w:rPr>
      <w:sz w:val="24"/>
      <w:szCs w:val="24"/>
    </w:rPr>
  </w:style>
  <w:style w:type="character" w:customStyle="1" w:styleId="Aim-TwinklChar">
    <w:name w:val="Aim - Twinkl Char"/>
    <w:link w:val="Aim-Twinkl"/>
    <w:rsid w:val="004E5017"/>
    <w:rPr>
      <w:rFonts w:ascii="Twinkl" w:hAnsi="Twinkl" w:cs="Twinkl"/>
      <w:color w:val="1C1C1C"/>
      <w:sz w:val="24"/>
      <w:szCs w:val="24"/>
    </w:rPr>
  </w:style>
  <w:style w:type="paragraph" w:styleId="ListParagraph">
    <w:name w:val="List Paragraph"/>
    <w:aliases w:val="Indented Bullets - Twinkl"/>
    <w:basedOn w:val="Normal"/>
    <w:uiPriority w:val="34"/>
    <w:qFormat/>
    <w:rsid w:val="004E5017"/>
    <w:pPr>
      <w:numPr>
        <w:numId w:val="1"/>
      </w:numPr>
    </w:pPr>
  </w:style>
  <w:style w:type="paragraph" w:customStyle="1" w:styleId="Bullets-Twinkl">
    <w:name w:val="Bullets - Twinkl"/>
    <w:basedOn w:val="ListParagraph"/>
    <w:link w:val="Bullets-TwinklChar"/>
    <w:qFormat/>
    <w:rsid w:val="004E5017"/>
    <w:pPr>
      <w:spacing w:after="170" w:line="360" w:lineRule="atLeast"/>
      <w:ind w:left="357" w:hanging="357"/>
      <w:jc w:val="left"/>
    </w:pPr>
  </w:style>
  <w:style w:type="character" w:customStyle="1" w:styleId="Bullets-TwinklChar">
    <w:name w:val="Bullets - Twinkl Char"/>
    <w:link w:val="Bullets-Twinkl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1Char">
    <w:name w:val="Heading 1 Char"/>
    <w:aliases w:val="Heading 1 - Twinkl Char"/>
    <w:link w:val="Heading1"/>
    <w:uiPriority w:val="9"/>
    <w:rsid w:val="004E5017"/>
    <w:rPr>
      <w:rFonts w:ascii="Twinkl" w:hAnsi="Twinkl" w:cs="Twinkl"/>
      <w:b/>
      <w:color w:val="1C1C1C"/>
      <w:sz w:val="60"/>
      <w:szCs w:val="60"/>
      <w:lang w:eastAsia="en-US"/>
    </w:rPr>
  </w:style>
  <w:style w:type="character" w:customStyle="1" w:styleId="Heading2Char">
    <w:name w:val="Heading 2 Char"/>
    <w:aliases w:val="Heading 2 - Twinkl Char"/>
    <w:link w:val="Heading2"/>
    <w:uiPriority w:val="99"/>
    <w:rsid w:val="004E5017"/>
    <w:rPr>
      <w:rFonts w:ascii="Twinkl" w:hAnsi="Twinkl" w:cs="Twinkl"/>
      <w:b/>
      <w:bCs/>
      <w:color w:val="1C1C1C"/>
      <w:sz w:val="32"/>
      <w:szCs w:val="32"/>
    </w:rPr>
  </w:style>
  <w:style w:type="character" w:customStyle="1" w:styleId="Heading3Char">
    <w:name w:val="Heading 3 Char"/>
    <w:aliases w:val="Heading 3 - Twinkl Char"/>
    <w:link w:val="Heading3"/>
    <w:uiPriority w:val="99"/>
    <w:rsid w:val="004E5017"/>
    <w:rPr>
      <w:rFonts w:ascii="Twinkl" w:hAnsi="Twinkl" w:cs="Twinkl"/>
      <w:b/>
      <w:bCs/>
      <w:color w:val="1C1C1C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4Char">
    <w:name w:val="Heading 4 Char"/>
    <w:link w:val="Heading4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Heading4-Twinkl">
    <w:name w:val="Heading 4 - Twinkl"/>
    <w:basedOn w:val="Normal"/>
    <w:link w:val="Heading4-TwinklChar"/>
    <w:qFormat/>
    <w:rsid w:val="004E5017"/>
    <w:pPr>
      <w:spacing w:before="57" w:after="0"/>
    </w:pPr>
    <w:rPr>
      <w:rFonts w:ascii="Twinkl SemiBold" w:hAnsi="Twinkl SemiBold" w:cs="Twinkl Sb"/>
      <w:bCs/>
      <w:sz w:val="28"/>
      <w:szCs w:val="28"/>
    </w:rPr>
  </w:style>
  <w:style w:type="character" w:customStyle="1" w:styleId="Heading4-TwinklChar">
    <w:name w:val="Heading 4 - Twinkl Char"/>
    <w:link w:val="Heading4-Twinkl"/>
    <w:rsid w:val="004E5017"/>
    <w:rPr>
      <w:rFonts w:ascii="Twinkl SemiBold" w:hAnsi="Twinkl SemiBold" w:cs="Twinkl Sb"/>
      <w:bCs/>
      <w:color w:val="1C1C1C"/>
      <w:sz w:val="28"/>
      <w:szCs w:val="28"/>
    </w:rPr>
  </w:style>
  <w:style w:type="paragraph" w:customStyle="1" w:styleId="NumberedBullets-Twinkl">
    <w:name w:val="Numbered Bullets - Twinkl"/>
    <w:basedOn w:val="Normal"/>
    <w:link w:val="NumberedBullets-TwinklChar"/>
    <w:qFormat/>
    <w:rsid w:val="004E5017"/>
    <w:pPr>
      <w:numPr>
        <w:numId w:val="2"/>
      </w:numPr>
      <w:jc w:val="left"/>
    </w:pPr>
  </w:style>
  <w:style w:type="character" w:customStyle="1" w:styleId="NumberedBullets-TwinklChar">
    <w:name w:val="Numbered Bullets - Twinkl Char"/>
    <w:link w:val="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IndentedNumberedBullets-Twinkl">
    <w:name w:val="Indented Numbered Bullets - Twinkl"/>
    <w:basedOn w:val="NumberedBullets-Twinkl"/>
    <w:link w:val="IndentedNumberedBullets-TwinklChar"/>
    <w:qFormat/>
    <w:rsid w:val="004E5017"/>
    <w:pPr>
      <w:ind w:left="714" w:hanging="357"/>
    </w:pPr>
  </w:style>
  <w:style w:type="character" w:customStyle="1" w:styleId="IndentedNumberedBullets-TwinklChar">
    <w:name w:val="Indented Numbered Bullets - Twinkl Char"/>
    <w:link w:val="Indented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PageNumbers-Twinkl">
    <w:name w:val="Page Numbers - Twinkl"/>
    <w:basedOn w:val="Header"/>
    <w:link w:val="PageNumbers-TwinklChar"/>
    <w:qFormat/>
    <w:rsid w:val="004E5017"/>
    <w:pPr>
      <w:spacing w:after="0" w:line="360" w:lineRule="auto"/>
      <w:jc w:val="center"/>
    </w:pPr>
    <w:rPr>
      <w:noProof/>
      <w:sz w:val="16"/>
      <w:szCs w:val="16"/>
    </w:rPr>
  </w:style>
  <w:style w:type="character" w:customStyle="1" w:styleId="PageNumbers-TwinklChar">
    <w:name w:val="Page Numbers - Twinkl Char"/>
    <w:link w:val="PageNumbers-Twinkl"/>
    <w:rsid w:val="004E5017"/>
    <w:rPr>
      <w:rFonts w:ascii="Twinkl" w:hAnsi="Twinkl" w:cs="Twinkl"/>
      <w:noProof/>
      <w:color w:val="1C1C1C"/>
      <w:sz w:val="16"/>
      <w:szCs w:val="16"/>
    </w:rPr>
  </w:style>
  <w:style w:type="character" w:customStyle="1" w:styleId="Heading5Char">
    <w:name w:val="Heading 5 Char"/>
    <w:basedOn w:val="DefaultParagraphFont"/>
    <w:link w:val="Heading5"/>
    <w:uiPriority w:val="9"/>
    <w:rsid w:val="00874EB6"/>
    <w:rPr>
      <w:rFonts w:ascii="Tuffy" w:eastAsiaTheme="majorEastAsia" w:hAnsi="Tuffy" w:cstheme="majorBidi"/>
      <w:color w:val="BE1C6D" w:themeColor="accent1" w:themeShade="BF"/>
      <w:sz w:val="22"/>
      <w:szCs w:val="22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rsid w:val="00874EB6"/>
    <w:rPr>
      <w:rFonts w:ascii="Tuffy" w:eastAsiaTheme="majorEastAsia" w:hAnsi="Tuffy" w:cstheme="majorBidi"/>
      <w:color w:val="7E1248" w:themeColor="accent1" w:themeShade="7F"/>
      <w:sz w:val="22"/>
      <w:szCs w:val="22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rsid w:val="00874EB6"/>
    <w:rPr>
      <w:rFonts w:ascii="Tuffy" w:eastAsiaTheme="majorEastAsia" w:hAnsi="Tuffy" w:cstheme="majorBidi"/>
      <w:i/>
      <w:iCs/>
      <w:color w:val="7E1248" w:themeColor="accent1" w:themeShade="7F"/>
      <w:sz w:val="22"/>
      <w:szCs w:val="22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rsid w:val="00874EB6"/>
    <w:rPr>
      <w:rFonts w:ascii="Tuffy" w:eastAsiaTheme="majorEastAsia" w:hAnsi="Tuffy" w:cstheme="majorBidi"/>
      <w:color w:val="3E3E3E" w:themeColor="text1" w:themeTint="D8"/>
      <w:sz w:val="21"/>
      <w:szCs w:val="21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rsid w:val="00874EB6"/>
    <w:rPr>
      <w:rFonts w:ascii="Tuffy" w:eastAsiaTheme="majorEastAsia" w:hAnsi="Tuffy" w:cstheme="majorBidi"/>
      <w:i/>
      <w:iCs/>
      <w:color w:val="3E3E3E" w:themeColor="text1" w:themeTint="D8"/>
      <w:sz w:val="21"/>
      <w:szCs w:val="21"/>
      <w:lang w:eastAsia="en-US"/>
    </w:rPr>
  </w:style>
  <w:style w:type="paragraph" w:customStyle="1" w:styleId="Originals">
    <w:name w:val="Originals"/>
    <w:rsid w:val="00DC190B"/>
    <w:pPr>
      <w:tabs>
        <w:tab w:val="center" w:pos="4513"/>
        <w:tab w:val="right" w:pos="9026"/>
      </w:tabs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table" w:styleId="TableGrid">
    <w:name w:val="Table Grid"/>
    <w:basedOn w:val="TableNormal"/>
    <w:uiPriority w:val="99"/>
    <w:rsid w:val="00CD0F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55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83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30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microsoft.com/office/2007/relationships/hdphoto" Target="media/hdphoto1.wdp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fontTable" Target="fontTable.xml"/><Relationship Id="rId8" Type="http://schemas.openxmlformats.org/officeDocument/2006/relationships/image" Target="media/image1.pn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5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Shared%20drives\Design%20Development\General\Activity%20Sheet%20Template\%23Word\Activity%20Sheet%20Template%20Landscape.dotx" TargetMode="External"/></Relationships>
</file>

<file path=word/theme/theme1.xml><?xml version="1.0" encoding="utf-8"?>
<a:theme xmlns:a="http://schemas.openxmlformats.org/drawingml/2006/main" name="Office Theme">
  <a:themeElements>
    <a:clrScheme name="Twinkl Template">
      <a:dk1>
        <a:srgbClr val="1C1C1C"/>
      </a:dk1>
      <a:lt1>
        <a:sysClr val="window" lastClr="FFFFFF"/>
      </a:lt1>
      <a:dk2>
        <a:srgbClr val="4A4A4A"/>
      </a:dk2>
      <a:lt2>
        <a:srgbClr val="F4F2F2"/>
      </a:lt2>
      <a:accent1>
        <a:srgbClr val="E34192"/>
      </a:accent1>
      <a:accent2>
        <a:srgbClr val="EB8634"/>
      </a:accent2>
      <a:accent3>
        <a:srgbClr val="E6C734"/>
      </a:accent3>
      <a:accent4>
        <a:srgbClr val="79AD42"/>
      </a:accent4>
      <a:accent5>
        <a:srgbClr val="23A7F9"/>
      </a:accent5>
      <a:accent6>
        <a:srgbClr val="954EBE"/>
      </a:accent6>
      <a:hlink>
        <a:srgbClr val="23A7F9"/>
      </a:hlink>
      <a:folHlink>
        <a:srgbClr val="75707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621C19-D866-46AF-9017-2B99B2440C59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a724b426-67c1-475e-a8a9-bc73bb7a492e}" enabled="0" method="" siteId="{a724b426-67c1-475e-a8a9-bc73bb7a492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Activity Sheet Template Landscape</Template>
  <TotalTime>84</TotalTime>
  <Pages>1</Pages>
  <Words>29</Words>
  <Characters>168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Ridsdale</dc:creator>
  <cp:keywords/>
  <dc:description/>
  <cp:lastModifiedBy>Bates, Rachel</cp:lastModifiedBy>
  <cp:revision>15</cp:revision>
  <cp:lastPrinted>2024-09-24T11:07:00Z</cp:lastPrinted>
  <dcterms:created xsi:type="dcterms:W3CDTF">2026-04-05T17:33:00Z</dcterms:created>
  <dcterms:modified xsi:type="dcterms:W3CDTF">2026-04-10T15:00:00Z</dcterms:modified>
</cp:coreProperties>
</file>