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49016320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712D5CD1" w:rsidR="001221BC" w:rsidRPr="001221BC" w:rsidRDefault="00D31A5C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O</w:t>
                                  </w:r>
                                  <w:r w:rsidR="00AE244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live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AE244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Sarah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, </w:t>
                                  </w:r>
                                  <w:r w:rsidR="00AE244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Laura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AE244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Helen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49016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712D5CD1" w:rsidR="001221BC" w:rsidRPr="001221BC" w:rsidRDefault="00D31A5C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O</w:t>
                            </w:r>
                            <w:r w:rsidR="00AE244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live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AE244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Sarah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, </w:t>
                            </w:r>
                            <w:r w:rsidR="00AE244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Laura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AE244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Helen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059328" behindDoc="0" locked="0" layoutInCell="1" allowOverlap="1" wp14:anchorId="31A222F1" wp14:editId="04C7DD7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098240" behindDoc="0" locked="0" layoutInCell="1" allowOverlap="1" wp14:anchorId="485E2042" wp14:editId="026200D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137152" behindDoc="0" locked="0" layoutInCell="1" allowOverlap="1" wp14:anchorId="1FEE2523" wp14:editId="2238460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176064" behindDoc="0" locked="0" layoutInCell="1" allowOverlap="1" wp14:anchorId="0FF4A1AD" wp14:editId="37FD102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214976" behindDoc="0" locked="0" layoutInCell="1" allowOverlap="1" wp14:anchorId="28C683EA" wp14:editId="4250FCB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4E52B2D5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25600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67584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09568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51552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93536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5F2EB5A5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773056" behindDoc="0" locked="0" layoutInCell="1" allowOverlap="1" wp14:anchorId="1542A4FC" wp14:editId="5306AE1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95584" behindDoc="0" locked="0" layoutInCell="1" allowOverlap="1" wp14:anchorId="77308D3C" wp14:editId="60A5C86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97632" behindDoc="0" locked="0" layoutInCell="1" allowOverlap="1" wp14:anchorId="2982B668" wp14:editId="786BF51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99680" behindDoc="0" locked="0" layoutInCell="1" allowOverlap="1" wp14:anchorId="43B252A0" wp14:editId="3C5733D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12460BAF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25152" behindDoc="0" locked="0" layoutInCell="1" allowOverlap="1" wp14:anchorId="1A76869B" wp14:editId="05DFE4F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226E2ECA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6093BC8C" w:rsidR="00AE14DE" w:rsidRPr="00F65D08" w:rsidRDefault="0071430B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664256" behindDoc="0" locked="0" layoutInCell="1" allowOverlap="1" wp14:anchorId="78182D78" wp14:editId="37686E2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0EE9F" w14:textId="5DC5A709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567E7C8A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76F03920" w:rsidR="00AE14DE" w:rsidRPr="00D238CD" w:rsidRDefault="0027578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919360" behindDoc="0" locked="0" layoutInCell="1" allowOverlap="1" wp14:anchorId="6D44603D" wp14:editId="458FC43F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3ACC826D" w:rsidR="00AE14DE" w:rsidRPr="00D238CD" w:rsidRDefault="0027578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4068736" behindDoc="0" locked="0" layoutInCell="1" allowOverlap="1" wp14:anchorId="2837FB7D" wp14:editId="1E850E7B">
                  <wp:simplePos x="0" y="0"/>
                  <wp:positionH relativeFrom="margin">
                    <wp:posOffset>697865</wp:posOffset>
                  </wp:positionH>
                  <wp:positionV relativeFrom="page">
                    <wp:posOffset>12700</wp:posOffset>
                  </wp:positionV>
                  <wp:extent cx="543600" cy="432000"/>
                  <wp:effectExtent l="0" t="0" r="8890" b="6350"/>
                  <wp:wrapNone/>
                  <wp:docPr id="1984990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4124032" behindDoc="0" locked="0" layoutInCell="1" allowOverlap="1" wp14:anchorId="60B723A6" wp14:editId="57A711C7">
                  <wp:simplePos x="0" y="0"/>
                  <wp:positionH relativeFrom="margin">
                    <wp:posOffset>43815</wp:posOffset>
                  </wp:positionH>
                  <wp:positionV relativeFrom="page">
                    <wp:posOffset>5080</wp:posOffset>
                  </wp:positionV>
                  <wp:extent cx="539750" cy="434975"/>
                  <wp:effectExtent l="0" t="0" r="0" b="3175"/>
                  <wp:wrapNone/>
                  <wp:docPr id="95227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43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3DD577EB" w:rsidR="00AE14DE" w:rsidRPr="00D238CD" w:rsidRDefault="0027578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45312" behindDoc="0" locked="0" layoutInCell="1" allowOverlap="1" wp14:anchorId="556AC3DF" wp14:editId="0EB4B4F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710A363E" w:rsidR="00AE14DE" w:rsidRPr="00D238CD" w:rsidRDefault="00EA381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4275584" behindDoc="0" locked="0" layoutInCell="1" allowOverlap="1" wp14:anchorId="5A1F3254" wp14:editId="725A567C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46472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8976384" behindDoc="0" locked="0" layoutInCell="1" allowOverlap="1" wp14:anchorId="6C3DA0B6" wp14:editId="079CAC50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40295D9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701612A7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19936" behindDoc="0" locked="0" layoutInCell="1" allowOverlap="1" wp14:anchorId="5E304F25" wp14:editId="04F6268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4E9E91E8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01856" behindDoc="0" locked="0" layoutInCell="1" allowOverlap="1" wp14:anchorId="39710A27" wp14:editId="34F651D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55D72E6D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82752" behindDoc="0" locked="0" layoutInCell="1" allowOverlap="1" wp14:anchorId="0444897F" wp14:editId="4C54F57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67B63A50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63648" behindDoc="0" locked="0" layoutInCell="1" allowOverlap="1" wp14:anchorId="14E99D96" wp14:editId="1D366F3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40B69A31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44544" behindDoc="0" locked="0" layoutInCell="1" allowOverlap="1" wp14:anchorId="2CABD752" wp14:editId="3F6B94C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068E874F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07E69864" w:rsidR="00AE14DE" w:rsidRPr="00D238CD" w:rsidRDefault="0071430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342976" behindDoc="0" locked="0" layoutInCell="1" allowOverlap="1" wp14:anchorId="793F1086" wp14:editId="2B0D7C7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584076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07630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37FABE12" w:rsidR="00A36319" w:rsidRPr="00D238CD" w:rsidRDefault="00275786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3958144" behindDoc="0" locked="0" layoutInCell="1" allowOverlap="1" wp14:anchorId="2F9FD17D" wp14:editId="0A2CD114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207747970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3BB587FE" w:rsidR="00AE14DE" w:rsidRPr="00D238CD" w:rsidRDefault="00B62DE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415680" behindDoc="0" locked="0" layoutInCell="1" allowOverlap="1" wp14:anchorId="0F55E3F8" wp14:editId="75C8951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77242708" w:rsidR="009905A2" w:rsidRPr="00D238CD" w:rsidRDefault="00275786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609984" behindDoc="0" locked="0" layoutInCell="1" allowOverlap="1" wp14:anchorId="1A83D7D6" wp14:editId="6F7EFD4E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43600" cy="432000"/>
                  <wp:effectExtent l="0" t="0" r="8890" b="6350"/>
                  <wp:wrapNone/>
                  <wp:docPr id="651527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198F4505" w:rsidR="00AE14DE" w:rsidRPr="00D238CD" w:rsidRDefault="00EA381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423040" behindDoc="0" locked="0" layoutInCell="1" allowOverlap="1" wp14:anchorId="28578618" wp14:editId="2EBCC434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00400" cy="464400"/>
                  <wp:effectExtent l="0" t="0" r="0" b="0"/>
                  <wp:wrapNone/>
                  <wp:docPr id="30606300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1E8C3B48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00E04D1A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923584" behindDoc="0" locked="0" layoutInCell="1" allowOverlap="1" wp14:anchorId="656C7615" wp14:editId="4C83988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33B75F72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26E6D11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031104" behindDoc="0" locked="0" layoutInCell="1" allowOverlap="1" wp14:anchorId="689E0A85" wp14:editId="1AD084C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5D86C1E9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139648" behindDoc="0" locked="0" layoutInCell="1" allowOverlap="1" wp14:anchorId="347697C0" wp14:editId="0EBA440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2A7BF306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247168" behindDoc="0" locked="0" layoutInCell="1" allowOverlap="1" wp14:anchorId="3EDA097A" wp14:editId="712AB6F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254AFB3A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523200" behindDoc="0" locked="0" layoutInCell="1" allowOverlap="1" wp14:anchorId="06C93C38" wp14:editId="0B5120F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1B69006A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53A12212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65952" behindDoc="0" locked="0" layoutInCell="1" allowOverlap="1" wp14:anchorId="7305D24C" wp14:editId="37E1EC1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1F467E01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484736" behindDoc="0" locked="0" layoutInCell="1" allowOverlap="1" wp14:anchorId="55C1288C" wp14:editId="662F191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77D69082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602496" behindDoc="0" locked="0" layoutInCell="1" allowOverlap="1" wp14:anchorId="463955E8" wp14:editId="176A5AE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610B529E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20256" behindDoc="0" locked="0" layoutInCell="1" allowOverlap="1" wp14:anchorId="72DA2A5B" wp14:editId="0F1AEFB3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4E4C7706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838016" behindDoc="0" locked="0" layoutInCell="1" allowOverlap="1" wp14:anchorId="73B26F13" wp14:editId="05CC711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5739AF36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392201E7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52064" behindDoc="0" locked="0" layoutInCell="1" allowOverlap="1" wp14:anchorId="7E28BD0F" wp14:editId="2510850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65FFCAB4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5D3677F2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59584" behindDoc="0" locked="0" layoutInCell="1" allowOverlap="1" wp14:anchorId="4322F671" wp14:editId="027D897F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39C14941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67104" behindDoc="0" locked="0" layoutInCell="1" allowOverlap="1" wp14:anchorId="30A6994C" wp14:editId="357C741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41EF9546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74624" behindDoc="0" locked="0" layoutInCell="1" allowOverlap="1" wp14:anchorId="3F051CD3" wp14:editId="02A2AA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05B4FC6E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82144" behindDoc="0" locked="0" layoutInCell="1" allowOverlap="1" wp14:anchorId="548D9939" wp14:editId="2B053A8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472CD58E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4281B43E" w:rsidR="00AE14DE" w:rsidRPr="00D238CD" w:rsidRDefault="0071430B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568576" behindDoc="0" locked="0" layoutInCell="1" allowOverlap="1" wp14:anchorId="017C710B" wp14:editId="7EDC849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4945707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399FEFCF" w:rsidR="00AE14DE" w:rsidRPr="00D238CD" w:rsidRDefault="001678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459008" behindDoc="0" locked="0" layoutInCell="1" allowOverlap="1" wp14:anchorId="03DD2D5A" wp14:editId="1D3F935E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801620898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620898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4906C480" w:rsidR="00AE14DE" w:rsidRPr="00D238CD" w:rsidRDefault="0027578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86D0B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733888" behindDoc="0" locked="0" layoutInCell="1" allowOverlap="1" wp14:anchorId="476B2A8D" wp14:editId="7FF60C3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020654129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6A3FACC7" w:rsidR="00AE14DE" w:rsidRPr="00D238CD" w:rsidRDefault="00E7276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429184" behindDoc="0" locked="0" layoutInCell="1" allowOverlap="1" wp14:anchorId="27D43073" wp14:editId="74388A3A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-3175</wp:posOffset>
                  </wp:positionV>
                  <wp:extent cx="486000" cy="450000"/>
                  <wp:effectExtent l="0" t="0" r="0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174E8357" w:rsidR="00AE14DE" w:rsidRPr="00D238CD" w:rsidRDefault="00EA381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0654DF">
              <w:rPr>
                <w:noProof/>
              </w:rPr>
              <w:drawing>
                <wp:anchor distT="0" distB="0" distL="114300" distR="114300" simplePos="0" relativeHeight="253811712" behindDoc="0" locked="0" layoutInCell="1" allowOverlap="1" wp14:anchorId="7BD8BAB2" wp14:editId="6761C946">
                  <wp:simplePos x="0" y="0"/>
                  <wp:positionH relativeFrom="margin">
                    <wp:posOffset>624840</wp:posOffset>
                  </wp:positionH>
                  <wp:positionV relativeFrom="paragraph">
                    <wp:posOffset>3810</wp:posOffset>
                  </wp:positionV>
                  <wp:extent cx="539750" cy="438785"/>
                  <wp:effectExtent l="0" t="0" r="0" b="0"/>
                  <wp:wrapNone/>
                  <wp:docPr id="589202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202640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65120" behindDoc="0" locked="0" layoutInCell="1" allowOverlap="1" wp14:anchorId="28640809" wp14:editId="16DEE4A3">
                  <wp:simplePos x="0" y="0"/>
                  <wp:positionH relativeFrom="margin">
                    <wp:posOffset>15240</wp:posOffset>
                  </wp:positionH>
                  <wp:positionV relativeFrom="page">
                    <wp:posOffset>4445</wp:posOffset>
                  </wp:positionV>
                  <wp:extent cx="521970" cy="431800"/>
                  <wp:effectExtent l="0" t="0" r="0" b="6350"/>
                  <wp:wrapNone/>
                  <wp:docPr id="1680437970" name="Picture 1" descr="A close-up of a paint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0437970" name="Picture 1" descr="A close-up of a painting&#10;&#10;AI-generated content may be incorrect.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97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2BD57475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51C7638A" w:rsidR="00AE14DE" w:rsidRPr="00D238CD" w:rsidRDefault="0071430B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4241792" behindDoc="0" locked="0" layoutInCell="1" allowOverlap="1" wp14:anchorId="00ADE01B" wp14:editId="3A6E263E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00400" cy="464400"/>
                  <wp:effectExtent l="0" t="0" r="0" b="0"/>
                  <wp:wrapNone/>
                  <wp:docPr id="2956452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400" cy="46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24E8948E" w:rsidR="00AE14DE" w:rsidRPr="00D238CD" w:rsidRDefault="001678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565952" behindDoc="0" locked="0" layoutInCell="1" allowOverlap="1" wp14:anchorId="0F5A90EB" wp14:editId="47082AB8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51542B55" w:rsidR="00AE14DE" w:rsidRPr="00D238CD" w:rsidRDefault="008D0C7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430208" behindDoc="0" locked="0" layoutInCell="1" allowOverlap="1" wp14:anchorId="250F49F3" wp14:editId="78221FAA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-3175</wp:posOffset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4A2AB01F" w:rsidR="00AE14DE" w:rsidRPr="00D238CD" w:rsidRDefault="0027578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633792" behindDoc="0" locked="0" layoutInCell="1" allowOverlap="1" wp14:anchorId="3D17255C" wp14:editId="15F61CE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8000" cy="457585"/>
                  <wp:effectExtent l="0" t="0" r="0" b="0"/>
                  <wp:wrapNone/>
                  <wp:docPr id="139729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729838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000" cy="45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23FD9C51" w:rsidR="00AE14DE" w:rsidRPr="00D238CD" w:rsidRDefault="00EA381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933568" behindDoc="0" locked="0" layoutInCell="1" allowOverlap="1" wp14:anchorId="78632B6C" wp14:editId="1ABFD0B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58D75181" w14:textId="1752C02E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08441E29" w:rsidR="00C42ECA" w:rsidRPr="00D238CD" w:rsidRDefault="0006590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424064" behindDoc="0" locked="0" layoutInCell="1" allowOverlap="1" wp14:anchorId="3845C065" wp14:editId="1EBF5C3D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30EC38B6" w:rsidR="00C42ECA" w:rsidRPr="00D238CD" w:rsidRDefault="0006590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425088" behindDoc="0" locked="0" layoutInCell="1" allowOverlap="1" wp14:anchorId="71486DD7" wp14:editId="2350E1A5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6039004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4290028B" w:rsidR="00C42ECA" w:rsidRPr="00D238CD" w:rsidRDefault="0006590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426112" behindDoc="0" locked="0" layoutInCell="1" allowOverlap="1" wp14:anchorId="29BE7320" wp14:editId="28FC62B1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749657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603A0896" w:rsidR="00C42ECA" w:rsidRPr="00D238CD" w:rsidRDefault="0006590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427136" behindDoc="0" locked="0" layoutInCell="1" allowOverlap="1" wp14:anchorId="2D683D15" wp14:editId="4F5D4DB8">
                  <wp:simplePos x="0" y="0"/>
                  <wp:positionH relativeFrom="column">
                    <wp:posOffset>423545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8706362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25161A65" w:rsidR="00C42ECA" w:rsidRPr="00D238CD" w:rsidRDefault="0006590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4428160" behindDoc="0" locked="0" layoutInCell="1" allowOverlap="1" wp14:anchorId="5BFF5FEB" wp14:editId="206DFF5B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-3175</wp:posOffset>
                  </wp:positionV>
                  <wp:extent cx="489585" cy="449580"/>
                  <wp:effectExtent l="0" t="0" r="5715" b="7620"/>
                  <wp:wrapNone/>
                  <wp:docPr id="68407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583D8A1C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00DD834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00032" behindDoc="0" locked="0" layoutInCell="1" allowOverlap="1" wp14:anchorId="75B2EEEA" wp14:editId="6B1A4917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0C82010C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00384" behindDoc="0" locked="0" layoutInCell="1" allowOverlap="1" wp14:anchorId="4F402930" wp14:editId="23769FC5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6FD538F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300736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401088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501440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2BA36E7D" w:rsidR="00B8626B" w:rsidRPr="009E4127" w:rsidRDefault="003A2E82" w:rsidP="009E4127">
      <w:r>
        <w:rPr>
          <w:noProof/>
        </w:rPr>
        <w:drawing>
          <wp:anchor distT="0" distB="0" distL="114300" distR="114300" simplePos="0" relativeHeight="249020416" behindDoc="0" locked="0" layoutInCell="1" allowOverlap="1" wp14:anchorId="188CE817" wp14:editId="37D28076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74E0E7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C60AA8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4B7868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4"/>
      <w:footerReference w:type="default" r:id="rId45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1307B" w14:textId="77777777" w:rsidR="002F0D3F" w:rsidRDefault="002F0D3F" w:rsidP="00DD5720">
      <w:r>
        <w:separator/>
      </w:r>
    </w:p>
  </w:endnote>
  <w:endnote w:type="continuationSeparator" w:id="0">
    <w:p w14:paraId="533E485E" w14:textId="77777777" w:rsidR="002F0D3F" w:rsidRDefault="002F0D3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234793D-5119-4AE0-A3E9-2002EB1191E0}"/>
    <w:embedBold r:id="rId2" w:fontKey="{6D6BA760-D001-4CBD-AD18-7EFFC625644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261EA29C-720A-457E-AE65-AD935DBF6E22}"/>
    <w:embedBold r:id="rId4" w:fontKey="{FE644508-6C70-49BA-AACF-17B2D03C24A4}"/>
    <w:embedItalic r:id="rId5" w:fontKey="{18CB939A-1AEE-40B4-9DC0-DF3ECF30AAB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88AFD821-B830-4691-BAB9-6A81EAA0EE25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49722A90-74DE-404C-B512-3D9E31F4025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4002C6F1-E020-4EBD-860E-ECC633F2B8E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D59F0" w14:textId="77777777" w:rsidR="002F0D3F" w:rsidRDefault="002F0D3F" w:rsidP="00DD5720">
      <w:r>
        <w:separator/>
      </w:r>
    </w:p>
  </w:footnote>
  <w:footnote w:type="continuationSeparator" w:id="0">
    <w:p w14:paraId="5A7DD9E8" w14:textId="77777777" w:rsidR="002F0D3F" w:rsidRDefault="002F0D3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176DF"/>
    <w:rsid w:val="00025835"/>
    <w:rsid w:val="0003405A"/>
    <w:rsid w:val="00041BE3"/>
    <w:rsid w:val="00044FD3"/>
    <w:rsid w:val="00045CFD"/>
    <w:rsid w:val="00057C83"/>
    <w:rsid w:val="00065905"/>
    <w:rsid w:val="00067C79"/>
    <w:rsid w:val="00093935"/>
    <w:rsid w:val="00095634"/>
    <w:rsid w:val="0009563D"/>
    <w:rsid w:val="000A2C6C"/>
    <w:rsid w:val="000B05F9"/>
    <w:rsid w:val="000D085E"/>
    <w:rsid w:val="000D45DB"/>
    <w:rsid w:val="000E22BF"/>
    <w:rsid w:val="000F227B"/>
    <w:rsid w:val="000F474E"/>
    <w:rsid w:val="000F793E"/>
    <w:rsid w:val="00107D87"/>
    <w:rsid w:val="00116ADB"/>
    <w:rsid w:val="00121A06"/>
    <w:rsid w:val="00122048"/>
    <w:rsid w:val="001221BC"/>
    <w:rsid w:val="0012572C"/>
    <w:rsid w:val="00135431"/>
    <w:rsid w:val="0015335E"/>
    <w:rsid w:val="00161779"/>
    <w:rsid w:val="00166F02"/>
    <w:rsid w:val="00167850"/>
    <w:rsid w:val="00173124"/>
    <w:rsid w:val="00180117"/>
    <w:rsid w:val="00190479"/>
    <w:rsid w:val="001A38C0"/>
    <w:rsid w:val="001A77E0"/>
    <w:rsid w:val="001B142F"/>
    <w:rsid w:val="001B599E"/>
    <w:rsid w:val="001B7D7D"/>
    <w:rsid w:val="001C517F"/>
    <w:rsid w:val="001E248E"/>
    <w:rsid w:val="001F0927"/>
    <w:rsid w:val="00203298"/>
    <w:rsid w:val="00203C3E"/>
    <w:rsid w:val="00220107"/>
    <w:rsid w:val="0022646A"/>
    <w:rsid w:val="002345E0"/>
    <w:rsid w:val="00250ED2"/>
    <w:rsid w:val="00253C8F"/>
    <w:rsid w:val="00254D95"/>
    <w:rsid w:val="00257A59"/>
    <w:rsid w:val="00275786"/>
    <w:rsid w:val="00283D04"/>
    <w:rsid w:val="002853A2"/>
    <w:rsid w:val="00286E0B"/>
    <w:rsid w:val="00290F11"/>
    <w:rsid w:val="002950D5"/>
    <w:rsid w:val="002B4096"/>
    <w:rsid w:val="002C48BF"/>
    <w:rsid w:val="002C6E8E"/>
    <w:rsid w:val="002E047B"/>
    <w:rsid w:val="002E171D"/>
    <w:rsid w:val="002F0D3F"/>
    <w:rsid w:val="00302749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841"/>
    <w:rsid w:val="0038710E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45EF2"/>
    <w:rsid w:val="004623C6"/>
    <w:rsid w:val="00466735"/>
    <w:rsid w:val="0048680F"/>
    <w:rsid w:val="00492ECC"/>
    <w:rsid w:val="004970C3"/>
    <w:rsid w:val="004C0E99"/>
    <w:rsid w:val="004C1E0C"/>
    <w:rsid w:val="004D7465"/>
    <w:rsid w:val="004E5017"/>
    <w:rsid w:val="004F0EE8"/>
    <w:rsid w:val="004F387C"/>
    <w:rsid w:val="005144BA"/>
    <w:rsid w:val="00515F60"/>
    <w:rsid w:val="00522CBD"/>
    <w:rsid w:val="00523439"/>
    <w:rsid w:val="00523A8E"/>
    <w:rsid w:val="0053290C"/>
    <w:rsid w:val="00537246"/>
    <w:rsid w:val="00537D03"/>
    <w:rsid w:val="00540400"/>
    <w:rsid w:val="00544FAF"/>
    <w:rsid w:val="00551A75"/>
    <w:rsid w:val="00553E0E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5528F"/>
    <w:rsid w:val="0066258A"/>
    <w:rsid w:val="00665CE1"/>
    <w:rsid w:val="00680238"/>
    <w:rsid w:val="0068510F"/>
    <w:rsid w:val="006865CF"/>
    <w:rsid w:val="0069319F"/>
    <w:rsid w:val="006B6F9B"/>
    <w:rsid w:val="006D108B"/>
    <w:rsid w:val="006D188D"/>
    <w:rsid w:val="006D1A67"/>
    <w:rsid w:val="006D5D86"/>
    <w:rsid w:val="006F0EEC"/>
    <w:rsid w:val="006F472A"/>
    <w:rsid w:val="0071430B"/>
    <w:rsid w:val="007149E8"/>
    <w:rsid w:val="007215F9"/>
    <w:rsid w:val="00722B47"/>
    <w:rsid w:val="00763739"/>
    <w:rsid w:val="007737EF"/>
    <w:rsid w:val="007846BF"/>
    <w:rsid w:val="00790171"/>
    <w:rsid w:val="0079200C"/>
    <w:rsid w:val="00793367"/>
    <w:rsid w:val="007B794B"/>
    <w:rsid w:val="007C475A"/>
    <w:rsid w:val="008241AF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35B3"/>
    <w:rsid w:val="008948F1"/>
    <w:rsid w:val="008B10BB"/>
    <w:rsid w:val="008C138D"/>
    <w:rsid w:val="008C227E"/>
    <w:rsid w:val="008D0C70"/>
    <w:rsid w:val="008D2664"/>
    <w:rsid w:val="008D4CEA"/>
    <w:rsid w:val="008F2675"/>
    <w:rsid w:val="008F6B69"/>
    <w:rsid w:val="00911C4F"/>
    <w:rsid w:val="00913425"/>
    <w:rsid w:val="0092023C"/>
    <w:rsid w:val="00945EA1"/>
    <w:rsid w:val="009612E2"/>
    <w:rsid w:val="00980BA0"/>
    <w:rsid w:val="0098564A"/>
    <w:rsid w:val="009905A2"/>
    <w:rsid w:val="0099473A"/>
    <w:rsid w:val="009A6C18"/>
    <w:rsid w:val="009B101F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F5EEC"/>
    <w:rsid w:val="00A00327"/>
    <w:rsid w:val="00A10399"/>
    <w:rsid w:val="00A15F20"/>
    <w:rsid w:val="00A23D13"/>
    <w:rsid w:val="00A27BBD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A5EC4"/>
    <w:rsid w:val="00AB6628"/>
    <w:rsid w:val="00AC3604"/>
    <w:rsid w:val="00AC572F"/>
    <w:rsid w:val="00AD5335"/>
    <w:rsid w:val="00AE0AF5"/>
    <w:rsid w:val="00AE14DE"/>
    <w:rsid w:val="00AE244F"/>
    <w:rsid w:val="00AF68D1"/>
    <w:rsid w:val="00B039D5"/>
    <w:rsid w:val="00B100F6"/>
    <w:rsid w:val="00B24A50"/>
    <w:rsid w:val="00B30F48"/>
    <w:rsid w:val="00B32FA5"/>
    <w:rsid w:val="00B33AD0"/>
    <w:rsid w:val="00B42865"/>
    <w:rsid w:val="00B44DBD"/>
    <w:rsid w:val="00B5493C"/>
    <w:rsid w:val="00B62DEF"/>
    <w:rsid w:val="00B63631"/>
    <w:rsid w:val="00B70398"/>
    <w:rsid w:val="00B8626B"/>
    <w:rsid w:val="00B87EB3"/>
    <w:rsid w:val="00B95630"/>
    <w:rsid w:val="00BB3A0D"/>
    <w:rsid w:val="00BC10DD"/>
    <w:rsid w:val="00BD4100"/>
    <w:rsid w:val="00BE3FCD"/>
    <w:rsid w:val="00BF3C77"/>
    <w:rsid w:val="00C04435"/>
    <w:rsid w:val="00C42ECA"/>
    <w:rsid w:val="00C4408F"/>
    <w:rsid w:val="00C568D1"/>
    <w:rsid w:val="00C56F95"/>
    <w:rsid w:val="00C626B6"/>
    <w:rsid w:val="00C74EB2"/>
    <w:rsid w:val="00C923D0"/>
    <w:rsid w:val="00C937BC"/>
    <w:rsid w:val="00CA3011"/>
    <w:rsid w:val="00CB20C9"/>
    <w:rsid w:val="00CC0F47"/>
    <w:rsid w:val="00CC478F"/>
    <w:rsid w:val="00CD0F64"/>
    <w:rsid w:val="00CD1014"/>
    <w:rsid w:val="00CE2DD9"/>
    <w:rsid w:val="00CE5669"/>
    <w:rsid w:val="00CE75AA"/>
    <w:rsid w:val="00CF345D"/>
    <w:rsid w:val="00CF513F"/>
    <w:rsid w:val="00CF5C36"/>
    <w:rsid w:val="00CF63B7"/>
    <w:rsid w:val="00CF785F"/>
    <w:rsid w:val="00D0036D"/>
    <w:rsid w:val="00D1487F"/>
    <w:rsid w:val="00D17A81"/>
    <w:rsid w:val="00D17F45"/>
    <w:rsid w:val="00D238CD"/>
    <w:rsid w:val="00D31A5C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9754B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0EEF"/>
    <w:rsid w:val="00E33F83"/>
    <w:rsid w:val="00E376AA"/>
    <w:rsid w:val="00E52E55"/>
    <w:rsid w:val="00E53B32"/>
    <w:rsid w:val="00E56A01"/>
    <w:rsid w:val="00E60687"/>
    <w:rsid w:val="00E62A7F"/>
    <w:rsid w:val="00E635B2"/>
    <w:rsid w:val="00E72767"/>
    <w:rsid w:val="00E73A9A"/>
    <w:rsid w:val="00E835E4"/>
    <w:rsid w:val="00E9201F"/>
    <w:rsid w:val="00E96F21"/>
    <w:rsid w:val="00EA3815"/>
    <w:rsid w:val="00EA7950"/>
    <w:rsid w:val="00EB0EA1"/>
    <w:rsid w:val="00EB6D1C"/>
    <w:rsid w:val="00EB717D"/>
    <w:rsid w:val="00ED71A2"/>
    <w:rsid w:val="00EE2864"/>
    <w:rsid w:val="00EE2E18"/>
    <w:rsid w:val="00EE3823"/>
    <w:rsid w:val="00EE3C01"/>
    <w:rsid w:val="00EE68DC"/>
    <w:rsid w:val="00EE6B0F"/>
    <w:rsid w:val="00EF1201"/>
    <w:rsid w:val="00EF1396"/>
    <w:rsid w:val="00EF22F0"/>
    <w:rsid w:val="00F376A9"/>
    <w:rsid w:val="00F40FC5"/>
    <w:rsid w:val="00F44C4E"/>
    <w:rsid w:val="00F45F83"/>
    <w:rsid w:val="00F4668D"/>
    <w:rsid w:val="00F50EA9"/>
    <w:rsid w:val="00F65D08"/>
    <w:rsid w:val="00F66A1C"/>
    <w:rsid w:val="00F76321"/>
    <w:rsid w:val="00F8143E"/>
    <w:rsid w:val="00F851E9"/>
    <w:rsid w:val="00F92610"/>
    <w:rsid w:val="00FB0460"/>
    <w:rsid w:val="00FB7FC3"/>
    <w:rsid w:val="00FB7FFB"/>
    <w:rsid w:val="00FC2670"/>
    <w:rsid w:val="00FC338C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microsoft.com/office/2007/relationships/hdphoto" Target="media/hdphoto1.wdp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4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25</TotalTime>
  <Pages>1</Pages>
  <Words>43</Words>
  <Characters>190</Characters>
  <Application>Microsoft Office Word</Application>
  <DocSecurity>0</DocSecurity>
  <Lines>190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11</cp:revision>
  <cp:lastPrinted>2024-09-24T11:07:00Z</cp:lastPrinted>
  <dcterms:created xsi:type="dcterms:W3CDTF">2026-04-05T16:24:00Z</dcterms:created>
  <dcterms:modified xsi:type="dcterms:W3CDTF">2026-04-10T14:08:00Z</dcterms:modified>
</cp:coreProperties>
</file>