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531"/>
        <w:tblW w:w="0" w:type="auto"/>
        <w:tblLook w:val="04A0" w:firstRow="1" w:lastRow="0" w:firstColumn="1" w:lastColumn="0" w:noHBand="0" w:noVBand="1"/>
      </w:tblPr>
      <w:tblGrid>
        <w:gridCol w:w="2118"/>
        <w:gridCol w:w="2118"/>
        <w:gridCol w:w="2119"/>
        <w:gridCol w:w="2119"/>
        <w:gridCol w:w="2322"/>
        <w:gridCol w:w="2190"/>
      </w:tblGrid>
      <w:tr w:rsidR="00F65D08" w:rsidRPr="000118E9" w14:paraId="7FE19D89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66042D3" w14:textId="43F46892" w:rsidR="00AE14DE" w:rsidRPr="00D238CD" w:rsidRDefault="00EA7950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49889280" behindDoc="0" locked="0" layoutInCell="1" allowOverlap="1" wp14:anchorId="53F617EC" wp14:editId="1BB5C1F5">
                      <wp:simplePos x="0" y="0"/>
                      <wp:positionH relativeFrom="margin">
                        <wp:posOffset>-1294130</wp:posOffset>
                      </wp:positionH>
                      <wp:positionV relativeFrom="paragraph">
                        <wp:posOffset>-935990</wp:posOffset>
                      </wp:positionV>
                      <wp:extent cx="9877425" cy="751205"/>
                      <wp:effectExtent l="0" t="19050" r="0" b="10795"/>
                      <wp:wrapNone/>
                      <wp:docPr id="141502266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77425" cy="7512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scene3d>
                                <a:camera prst="orthographicFront"/>
                                <a:lightRig rig="soft" dir="t">
                                  <a:rot lat="0" lon="0" rev="15600000"/>
                                </a:lightRig>
                              </a:scene3d>
                              <a:sp3d>
                                <a:bevelT/>
                              </a:sp3d>
                            </wps:spPr>
                            <wps:txbx>
                              <w:txbxContent>
                                <w:p w14:paraId="5A16976B" w14:textId="0C06DA05" w:rsidR="001221BC" w:rsidRPr="001221BC" w:rsidRDefault="00D31A5C" w:rsidP="00BC10DD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</w:pP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Oaks</w:t>
                                  </w:r>
                                  <w:r w:rsidR="00135431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2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–</w:t>
                                  </w:r>
                                  <w:r w:rsidR="00253C8F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Alison, Jake</w:t>
                                  </w:r>
                                  <w:r w:rsidR="00BC10DD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and</w:t>
                                  </w:r>
                                  <w:r w:rsidR="00B30F48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>Kerrie</w:t>
                                  </w:r>
                                  <w:r w:rsidR="00F40FC5">
                                    <w:rPr>
                                      <w:b/>
                                      <w:color w:val="79AD42" w:themeColor="accent4"/>
                                      <w:sz w:val="72"/>
                                      <w:szCs w:val="7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softEdge">
                                        <w14:bevelT w14:w="25400" w14:h="38100" w14:prst="circle"/>
                                      </w14:props3d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p3d extrusionH="57150" prstMaterial="softEdge">
                                <a:bevelT w="25400" h="38100"/>
                              </a:sp3d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F617E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101.9pt;margin-top:-73.7pt;width:777.75pt;height:59.15pt;z-index:24988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" filled="f" stroked="f">
                      <v:textbox>
                        <w:txbxContent>
                          <w:p w14:paraId="5A16976B" w14:textId="0C06DA05" w:rsidR="001221BC" w:rsidRPr="001221BC" w:rsidRDefault="00D31A5C" w:rsidP="00BC10DD">
                            <w:pPr>
                              <w:spacing w:after="0"/>
                              <w:jc w:val="center"/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Oaks</w:t>
                            </w:r>
                            <w:r w:rsidR="00135431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2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–</w:t>
                            </w:r>
                            <w:r w:rsidR="00253C8F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Alison, Jake</w:t>
                            </w:r>
                            <w:r w:rsidR="00BC10DD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and</w:t>
                            </w:r>
                            <w:r w:rsidR="00B30F48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Kerrie</w:t>
                            </w:r>
                            <w:r w:rsidR="00F40FC5">
                              <w:rPr>
                                <w:b/>
                                <w:color w:val="79AD42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5A43DE" w:rsidRPr="00D238CD">
              <w:rPr>
                <w:sz w:val="20"/>
                <w:szCs w:val="20"/>
              </w:rPr>
              <w:t> </w:t>
            </w:r>
          </w:p>
        </w:tc>
        <w:tc>
          <w:tcPr>
            <w:tcW w:w="2118" w:type="dxa"/>
            <w:vAlign w:val="center"/>
          </w:tcPr>
          <w:p w14:paraId="129A52A3" w14:textId="53549D8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932288" behindDoc="0" locked="0" layoutInCell="1" allowOverlap="1" wp14:anchorId="31A222F1" wp14:editId="42DB9A1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54400" cy="457200"/>
                  <wp:effectExtent l="0" t="0" r="0" b="0"/>
                  <wp:wrapNone/>
                  <wp:docPr id="1608719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719105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D02630" w14:textId="4476BF27" w:rsidR="00A32C18" w:rsidRPr="00D238CD" w:rsidRDefault="00A32C18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  <w:p w14:paraId="65F0921C" w14:textId="7345AEED" w:rsidR="00AE14DE" w:rsidRPr="00D238CD" w:rsidRDefault="00AE14DE" w:rsidP="00116AD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vAlign w:val="center"/>
          </w:tcPr>
          <w:p w14:paraId="592226F2" w14:textId="196477EB" w:rsidR="00AE14DE" w:rsidRPr="00D238CD" w:rsidRDefault="00A32C18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49971200" behindDoc="0" locked="0" layoutInCell="1" allowOverlap="1" wp14:anchorId="485E2042" wp14:editId="1693E59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9415416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541682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vAlign w:val="center"/>
          </w:tcPr>
          <w:p w14:paraId="0E3CE58A" w14:textId="31606A4D" w:rsidR="00AE14DE" w:rsidRPr="00D238CD" w:rsidRDefault="00A32C18" w:rsidP="00116ADB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010112" behindDoc="0" locked="0" layoutInCell="1" allowOverlap="1" wp14:anchorId="1FEE2523" wp14:editId="5DABE1F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20489322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93228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vAlign w:val="center"/>
          </w:tcPr>
          <w:p w14:paraId="513E8785" w14:textId="316878F2" w:rsidR="00AE14DE" w:rsidRPr="00D238CD" w:rsidRDefault="00F45F83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049024" behindDoc="0" locked="0" layoutInCell="1" allowOverlap="1" wp14:anchorId="0FF4A1AD" wp14:editId="127E692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6581320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132055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vAlign w:val="center"/>
          </w:tcPr>
          <w:p w14:paraId="66E1CF7B" w14:textId="73B95A34" w:rsidR="00AE14DE" w:rsidRPr="00D238CD" w:rsidRDefault="00376841" w:rsidP="00116ADB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087936" behindDoc="0" locked="0" layoutInCell="1" allowOverlap="1" wp14:anchorId="28C683EA" wp14:editId="24B36D8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816337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633747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2A859A8" w14:textId="77777777" w:rsidTr="00790171">
        <w:trPr>
          <w:trHeight w:val="680"/>
        </w:trPr>
        <w:tc>
          <w:tcPr>
            <w:tcW w:w="2118" w:type="dxa"/>
          </w:tcPr>
          <w:p w14:paraId="135009D5" w14:textId="0EA02AB9" w:rsidR="00EA7950" w:rsidRPr="00F65D08" w:rsidRDefault="00EA79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  <w:p w14:paraId="1BD4CD33" w14:textId="4497EC46" w:rsidR="000D085E" w:rsidRPr="00F65D08" w:rsidRDefault="000D085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8.45</w:t>
            </w:r>
          </w:p>
        </w:tc>
        <w:tc>
          <w:tcPr>
            <w:tcW w:w="2118" w:type="dxa"/>
            <w:shd w:val="clear" w:color="auto" w:fill="EE8CBD" w:themeFill="accent1" w:themeFillTint="99"/>
          </w:tcPr>
          <w:p w14:paraId="4DD0EADA" w14:textId="3B11163F" w:rsidR="000D085E" w:rsidRPr="00D238CD" w:rsidRDefault="000D085E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19968" behindDoc="0" locked="0" layoutInCell="1" allowOverlap="1" wp14:anchorId="5A8EDB13" wp14:editId="70BB12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73588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62CE986A" w14:textId="011BE416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861952" behindDoc="0" locked="0" layoutInCell="1" allowOverlap="1" wp14:anchorId="2609C349" wp14:editId="41F8615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3306539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</w:tcPr>
          <w:p w14:paraId="2ABA17F0" w14:textId="67A8E28E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03936" behindDoc="0" locked="0" layoutInCell="1" allowOverlap="1" wp14:anchorId="5508598C" wp14:editId="00C2886D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4629601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</w:tcPr>
          <w:p w14:paraId="40352E93" w14:textId="58FF6AEA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45920" behindDoc="0" locked="0" layoutInCell="1" allowOverlap="1" wp14:anchorId="59B5796F" wp14:editId="0EFFA75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230659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</w:tcPr>
          <w:p w14:paraId="534895D1" w14:textId="65DFF1D4" w:rsidR="000D085E" w:rsidRPr="00D238CD" w:rsidRDefault="00790171" w:rsidP="00DF6F9D">
            <w:pPr>
              <w:spacing w:after="0"/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987904" behindDoc="0" locked="0" layoutInCell="1" allowOverlap="1" wp14:anchorId="5B4D4867" wp14:editId="513590C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2000"/>
                  <wp:effectExtent l="0" t="0" r="0" b="6350"/>
                  <wp:wrapNone/>
                  <wp:docPr id="16603021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565463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1A0BE61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D659AA4" w14:textId="36A1DB6A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9.15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7B8BBD48" w14:textId="3CDAD70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528256" behindDoc="0" locked="0" layoutInCell="1" allowOverlap="1" wp14:anchorId="1542A4FC" wp14:editId="22E0CA09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871269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EA4173" w14:textId="021B6028" w:rsidR="00415197" w:rsidRPr="00D238CD" w:rsidRDefault="0041519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6EDD9145" w14:textId="480FA7F6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88928" behindDoc="0" locked="0" layoutInCell="1" allowOverlap="1" wp14:anchorId="77308D3C" wp14:editId="7228D0D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27324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51B029F" w14:textId="43798F7E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89952" behindDoc="0" locked="0" layoutInCell="1" allowOverlap="1" wp14:anchorId="2982B668" wp14:editId="0E807C2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112652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38405FA9" w14:textId="78B7F155" w:rsidR="00AE14DE" w:rsidRPr="00D238CD" w:rsidRDefault="0079017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990976" behindDoc="0" locked="0" layoutInCell="1" allowOverlap="1" wp14:anchorId="43B252A0" wp14:editId="70913A8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040163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9D8E9" w:themeFill="accent1" w:themeFillTint="33"/>
            <w:vAlign w:val="center"/>
          </w:tcPr>
          <w:p w14:paraId="18A29E54" w14:textId="4EEF00EC" w:rsidR="00AE14DE" w:rsidRPr="00D238CD" w:rsidRDefault="00C04435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039680" behindDoc="0" locked="0" layoutInCell="1" allowOverlap="1" wp14:anchorId="1A76869B" wp14:editId="0E7B0AF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414165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165098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E6B2F2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7EB45C1C" w14:textId="3807A291" w:rsidR="00AE14DE" w:rsidRPr="00F65D08" w:rsidRDefault="00FE0DB6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9.</w:t>
            </w:r>
            <w:r w:rsidR="00E60687" w:rsidRPr="00F65D08">
              <w:rPr>
                <w:b/>
                <w:bCs/>
                <w:sz w:val="20"/>
                <w:szCs w:val="20"/>
              </w:rPr>
              <w:t>45</w:t>
            </w:r>
          </w:p>
        </w:tc>
        <w:tc>
          <w:tcPr>
            <w:tcW w:w="2118" w:type="dxa"/>
            <w:shd w:val="clear" w:color="auto" w:fill="BF94D8" w:themeFill="accent6" w:themeFillTint="99"/>
          </w:tcPr>
          <w:p w14:paraId="6A2E3089" w14:textId="11E4C2CA" w:rsidR="00AE14DE" w:rsidRPr="00F65D08" w:rsidRDefault="00CF785F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5C4A17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3534720" behindDoc="0" locked="0" layoutInCell="1" allowOverlap="1" wp14:anchorId="6472C4AF" wp14:editId="4DF5FA5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4763321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317034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D0EE9F" w14:textId="44D30EB7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  <w:p w14:paraId="683EAC4F" w14:textId="567E7C8A" w:rsidR="0053290C" w:rsidRPr="00F65D08" w:rsidRDefault="0053290C" w:rsidP="00DF6F9D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19" w:type="dxa"/>
            <w:shd w:val="clear" w:color="auto" w:fill="BF94D8" w:themeFill="accent6" w:themeFillTint="99"/>
          </w:tcPr>
          <w:p w14:paraId="12B795C9" w14:textId="7C39AF36" w:rsidR="00AE14DE" w:rsidRPr="00D238CD" w:rsidRDefault="00BE3FC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0246656" behindDoc="0" locked="0" layoutInCell="1" allowOverlap="1" wp14:anchorId="0F55E3F8" wp14:editId="7882D36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1592213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</w:tcPr>
          <w:p w14:paraId="3D5505E9" w14:textId="3E8994E5" w:rsidR="00AE14DE" w:rsidRPr="00D238CD" w:rsidRDefault="006D188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74C84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542912" behindDoc="0" locked="0" layoutInCell="1" allowOverlap="1" wp14:anchorId="3F21EE0F" wp14:editId="0D89BF7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11424747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47897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01D087DA" w14:textId="281E5FF4" w:rsidR="00AE14DE" w:rsidRPr="00D238CD" w:rsidRDefault="00D9754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431296" behindDoc="0" locked="0" layoutInCell="1" allowOverlap="1" wp14:anchorId="24C03085" wp14:editId="29E325D0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5971227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</w:tcPr>
          <w:p w14:paraId="37F85F42" w14:textId="59E2203B" w:rsidR="00AE14DE" w:rsidRPr="00D238CD" w:rsidRDefault="00302749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D334C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544960" behindDoc="0" locked="0" layoutInCell="1" allowOverlap="1" wp14:anchorId="52FB5385" wp14:editId="72F3C99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32000"/>
                  <wp:effectExtent l="0" t="0" r="0" b="6350"/>
                  <wp:wrapNone/>
                  <wp:docPr id="10810444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582082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4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0460"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49849344" behindDoc="0" locked="0" layoutInCell="1" allowOverlap="1" wp14:anchorId="6C3DA0B6" wp14:editId="6D757E2C">
                  <wp:simplePos x="0" y="0"/>
                  <wp:positionH relativeFrom="column">
                    <wp:posOffset>8000422</wp:posOffset>
                  </wp:positionH>
                  <wp:positionV relativeFrom="page">
                    <wp:posOffset>2442949</wp:posOffset>
                  </wp:positionV>
                  <wp:extent cx="514800" cy="453600"/>
                  <wp:effectExtent l="0" t="0" r="0" b="3810"/>
                  <wp:wrapNone/>
                  <wp:docPr id="1741983757" name="Picture 1" descr="Art Clipart Images - Free Download on Freep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rt Clipart Images - Free Download on Freep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800" cy="45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2347F224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00FC1920" w14:textId="0E435E08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10.45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0250AEF7" w14:textId="32A4116E" w:rsidR="00116ADB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361792" behindDoc="0" locked="0" layoutInCell="1" allowOverlap="1" wp14:anchorId="5E304F25" wp14:editId="2573029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6941916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5C9812" w14:textId="4CE3DBFA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1542D444" w14:textId="0CFA2749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428352" behindDoc="0" locked="0" layoutInCell="1" allowOverlap="1" wp14:anchorId="39710A27" wp14:editId="57C8BB9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826634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D5FEF5" w14:textId="13EBC090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493888" behindDoc="0" locked="0" layoutInCell="1" allowOverlap="1" wp14:anchorId="0444897F" wp14:editId="5203B2E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1822473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0FA2D712" w14:textId="161FCC86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559424" behindDoc="0" locked="0" layoutInCell="1" allowOverlap="1" wp14:anchorId="14E99D96" wp14:editId="52884D20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0195749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75218DC0" w14:textId="6CDCFFC3" w:rsidR="00AE14DE" w:rsidRPr="00D238CD" w:rsidRDefault="00116AD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24960" behindDoc="0" locked="0" layoutInCell="1" allowOverlap="1" wp14:anchorId="2CABD752" wp14:editId="2269DE77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24800"/>
                  <wp:effectExtent l="0" t="0" r="0" b="0"/>
                  <wp:wrapNone/>
                  <wp:docPr id="1375439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191678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0CE19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A211E6E" w14:textId="7FAD6CA2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11.05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2F03216B" w14:textId="6622A4F5" w:rsidR="00AE14DE" w:rsidRPr="00D238CD" w:rsidRDefault="00B24A5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3536768" behindDoc="0" locked="0" layoutInCell="1" allowOverlap="1" wp14:anchorId="5A1F3254" wp14:editId="33215FED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46472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992327" w14:textId="73B59CA3" w:rsidR="00C42ECA" w:rsidRPr="00D238CD" w:rsidRDefault="00C42ECA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24E643B2" w14:textId="4E841849" w:rsidR="00A36319" w:rsidRPr="00D238CD" w:rsidRDefault="00F44C4E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256192" behindDoc="0" locked="0" layoutInCell="1" allowOverlap="1" wp14:anchorId="78182D78" wp14:editId="2F2ED801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1666546117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30BFC3CE" w14:textId="5709AD90" w:rsidR="00AE14DE" w:rsidRPr="00D238CD" w:rsidRDefault="00945EA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2096000" behindDoc="0" locked="0" layoutInCell="1" allowOverlap="1" wp14:anchorId="6D44603D" wp14:editId="7279368E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069256810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256810" name="Picture 1" descr="A green book and a black text&#10;&#10;AI-generated content may be incorrect.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23C6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47C77BE5" w14:textId="1BD73399" w:rsidR="009905A2" w:rsidRPr="00D238CD" w:rsidRDefault="00D9754B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186112" behindDoc="0" locked="0" layoutInCell="1" allowOverlap="1" wp14:anchorId="556AC3DF" wp14:editId="0F2DFE15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244495176" name="Picture 1" descr="A green book and a black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495176" name="Picture 1" descr="A green book and a black text&#10;&#10;AI-generated content may be incorrect.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4AE8D3A9" w14:textId="7F7CA1D1" w:rsidR="00AE14DE" w:rsidRPr="00D238CD" w:rsidRDefault="009B101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393408" behindDoc="0" locked="0" layoutInCell="1" allowOverlap="1" wp14:anchorId="78632B6C" wp14:editId="6B58CC0E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196364650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06256B7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6367C73" w14:textId="589E8A21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581009B5" w14:textId="797AC030" w:rsidR="00B100F6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644992" behindDoc="0" locked="0" layoutInCell="1" allowOverlap="1" wp14:anchorId="656C7615" wp14:editId="57C0815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637624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511C86" w14:textId="33B75F72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49C004DD" w14:textId="22E57AA5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718720" behindDoc="0" locked="0" layoutInCell="1" allowOverlap="1" wp14:anchorId="689E0A85" wp14:editId="10E90DB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471213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687775D" w14:textId="261DB40F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793472" behindDoc="0" locked="0" layoutInCell="1" allowOverlap="1" wp14:anchorId="347697C0" wp14:editId="66817EC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1273395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75FB05E5" w14:textId="1871A23C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868224" behindDoc="0" locked="0" layoutInCell="1" allowOverlap="1" wp14:anchorId="3EDA097A" wp14:editId="19477C8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9651439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3A1E1D99" w14:textId="36109C67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321408" behindDoc="0" locked="0" layoutInCell="1" allowOverlap="1" wp14:anchorId="06C93C38" wp14:editId="3F4D4EF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5600"/>
                  <wp:effectExtent l="0" t="0" r="0" b="3175"/>
                  <wp:wrapNone/>
                  <wp:docPr id="508925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92564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4BF6D7CE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7A5860B" w14:textId="05B6EAAC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12.</w:t>
            </w:r>
            <w:r w:rsidR="00E60687" w:rsidRPr="00F65D08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321084A1" w14:textId="092DA6C1" w:rsidR="00415197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0954240" behindDoc="0" locked="0" layoutInCell="1" allowOverlap="1" wp14:anchorId="7305D24C" wp14:editId="0E6379E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104530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142C7D" w14:textId="3184467E" w:rsidR="00AE14DE" w:rsidRPr="00D238CD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FFFF00"/>
            <w:vAlign w:val="center"/>
          </w:tcPr>
          <w:p w14:paraId="04FB7EBF" w14:textId="65B6E68F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040256" behindDoc="0" locked="0" layoutInCell="1" allowOverlap="1" wp14:anchorId="55C1288C" wp14:editId="21C1443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1433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3F3A15DE" w14:textId="60176684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125248" behindDoc="0" locked="0" layoutInCell="1" allowOverlap="1" wp14:anchorId="463955E8" wp14:editId="574F8C2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801725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3265AD22" w14:textId="14945BAC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10240" behindDoc="0" locked="0" layoutInCell="1" allowOverlap="1" wp14:anchorId="72DA2A5B" wp14:editId="6F602A9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528717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01AFAFC5" w14:textId="084BF8BF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295232" behindDoc="0" locked="0" layoutInCell="1" allowOverlap="1" wp14:anchorId="73B26F13" wp14:editId="2AB4A66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2090723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30917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1E59883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57C1DF5D" w14:textId="2331295B" w:rsidR="00AE14DE" w:rsidRPr="00F65D08" w:rsidRDefault="00AE14D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1.00</w:t>
            </w: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0E09C1B1" w14:textId="1A2DD7A1" w:rsidR="0053290C" w:rsidRPr="00D238CD" w:rsidRDefault="00E60687" w:rsidP="00DF6F9D">
            <w:pPr>
              <w:spacing w:after="0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99712" behindDoc="0" locked="0" layoutInCell="1" allowOverlap="1" wp14:anchorId="7E28BD0F" wp14:editId="7BE2110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2800" cy="432000"/>
                  <wp:effectExtent l="0" t="0" r="635" b="6350"/>
                  <wp:wrapNone/>
                  <wp:docPr id="598979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8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A2E859" w14:textId="4923B49D" w:rsidR="0053290C" w:rsidRPr="00D238CD" w:rsidRDefault="0053290C" w:rsidP="00DF6F9D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5BB877F2" w14:textId="6CFBDA6D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74464" behindDoc="0" locked="0" layoutInCell="1" allowOverlap="1" wp14:anchorId="4322F671" wp14:editId="462E5E3C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-6985</wp:posOffset>
                  </wp:positionV>
                  <wp:extent cx="540000" cy="439200"/>
                  <wp:effectExtent l="0" t="0" r="0" b="0"/>
                  <wp:wrapNone/>
                  <wp:docPr id="1389195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EDE620B" w14:textId="1B298460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849216" behindDoc="0" locked="0" layoutInCell="1" allowOverlap="1" wp14:anchorId="30A6994C" wp14:editId="5E6E3D3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14487173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446425C0" w14:textId="0DF9DD6F" w:rsidR="00AE14DE" w:rsidRPr="00D238CD" w:rsidRDefault="00E6068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23968" behindDoc="0" locked="0" layoutInCell="1" allowOverlap="1" wp14:anchorId="3F051CD3" wp14:editId="7CA198C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6855261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6319" w:rsidRPr="00D238CD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510903DA" w14:textId="04D81982" w:rsidR="00AE14DE" w:rsidRPr="00D238CD" w:rsidRDefault="00E60687" w:rsidP="00DF6F9D">
            <w:pPr>
              <w:spacing w:after="0"/>
              <w:jc w:val="right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997696" behindDoc="0" locked="0" layoutInCell="1" allowOverlap="1" wp14:anchorId="548D9939" wp14:editId="5CF6A194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39200"/>
                  <wp:effectExtent l="0" t="0" r="0" b="0"/>
                  <wp:wrapNone/>
                  <wp:docPr id="497712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7861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6A8C01C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4018BD05" w14:textId="12B063FB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1.10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10184415" w14:textId="55FC1B0A" w:rsidR="00AE14DE" w:rsidRPr="00D238CD" w:rsidRDefault="000314D5" w:rsidP="00E96F21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C81BD8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551104" behindDoc="0" locked="0" layoutInCell="1" allowOverlap="1" wp14:anchorId="43A62FBD" wp14:editId="72E572CA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2387407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740714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0DF89640" w14:textId="05854948" w:rsidR="00AE14DE" w:rsidRPr="00D238CD" w:rsidRDefault="00F44C4E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212160" behindDoc="0" locked="0" layoutInCell="1" allowOverlap="1" wp14:anchorId="0F5A90EB" wp14:editId="7D3FEDFB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3288141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14A8C6B5" w14:textId="5C9FDD68" w:rsidR="00AE14DE" w:rsidRPr="00D238CD" w:rsidRDefault="00945EA1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F7AC2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357568" behindDoc="0" locked="0" layoutInCell="1" allowOverlap="1" wp14:anchorId="73C77859" wp14:editId="263511BF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40000" cy="432000"/>
                  <wp:effectExtent l="0" t="0" r="0" b="6350"/>
                  <wp:wrapNone/>
                  <wp:docPr id="379245074" name="Picture 1" descr="A stick figure cooking food on a stov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245074" name="Picture 1" descr="A stick figure cooking food on a stove&#10;&#10;AI-generated content may be incorrect.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29DBBCBC" w14:textId="0A55BAE3" w:rsidR="00AE14DE" w:rsidRPr="00D238CD" w:rsidRDefault="00D9754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2473856" behindDoc="0" locked="0" layoutInCell="1" allowOverlap="1" wp14:anchorId="1E82842E" wp14:editId="355C04E8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43600" cy="432000"/>
                  <wp:effectExtent l="0" t="0" r="8890" b="6350"/>
                  <wp:wrapNone/>
                  <wp:docPr id="18559275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795376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6DE44DDD" w14:textId="0DAB5BA7" w:rsidR="00AE14DE" w:rsidRPr="00D238CD" w:rsidRDefault="009B101F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2601856" behindDoc="0" locked="0" layoutInCell="1" allowOverlap="1" wp14:anchorId="017C710B" wp14:editId="01E7CFF7">
                  <wp:simplePos x="0" y="0"/>
                  <wp:positionH relativeFrom="margin">
                    <wp:align>center</wp:align>
                  </wp:positionH>
                  <wp:positionV relativeFrom="page">
                    <wp:align>center</wp:align>
                  </wp:positionV>
                  <wp:extent cx="536400" cy="446400"/>
                  <wp:effectExtent l="0" t="0" r="0" b="0"/>
                  <wp:wrapNone/>
                  <wp:docPr id="49457073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400" cy="44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0118E9" w14:paraId="0CCCDA52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182C4DAA" w14:textId="49767B66" w:rsidR="00AE14DE" w:rsidRPr="00F65D08" w:rsidRDefault="00596740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1.55</w:t>
            </w:r>
          </w:p>
        </w:tc>
        <w:tc>
          <w:tcPr>
            <w:tcW w:w="2118" w:type="dxa"/>
            <w:shd w:val="clear" w:color="auto" w:fill="BF94D8" w:themeFill="accent6" w:themeFillTint="99"/>
            <w:vAlign w:val="center"/>
          </w:tcPr>
          <w:p w14:paraId="76AC3298" w14:textId="2657ABB9" w:rsidR="00AE14DE" w:rsidRPr="00D238CD" w:rsidRDefault="004F387C" w:rsidP="00CF63B7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3D334C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538816" behindDoc="0" locked="0" layoutInCell="1" allowOverlap="1" wp14:anchorId="0C63ACA8" wp14:editId="2BECC55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36400" cy="432000"/>
                  <wp:effectExtent l="0" t="0" r="0" b="6350"/>
                  <wp:wrapNone/>
                  <wp:docPr id="4695820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582082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4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471DE821" w14:textId="14FC6E07" w:rsidR="00AE14DE" w:rsidRPr="00D238CD" w:rsidRDefault="006D188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474C84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540864" behindDoc="0" locked="0" layoutInCell="1" allowOverlap="1" wp14:anchorId="3315C2E8" wp14:editId="76801D31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9200" cy="432000"/>
                  <wp:effectExtent l="0" t="0" r="4445" b="6350"/>
                  <wp:wrapNone/>
                  <wp:docPr id="34247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47897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BF94D8" w:themeFill="accent6" w:themeFillTint="99"/>
            <w:vAlign w:val="center"/>
          </w:tcPr>
          <w:p w14:paraId="615F1E04" w14:textId="3CB54E25" w:rsidR="00AE14DE" w:rsidRPr="00D238CD" w:rsidRDefault="002A2314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B30F99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549056" behindDoc="0" locked="0" layoutInCell="1" allowOverlap="1" wp14:anchorId="1283AD59" wp14:editId="677191D6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6000" cy="450000"/>
                  <wp:effectExtent l="0" t="0" r="0" b="7620"/>
                  <wp:wrapNone/>
                  <wp:docPr id="15122101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2210155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0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BF94D8" w:themeFill="accent6" w:themeFillTint="99"/>
            <w:vAlign w:val="center"/>
          </w:tcPr>
          <w:p w14:paraId="190F6C1A" w14:textId="0EBF3D7B" w:rsidR="00AE14DE" w:rsidRPr="00D238CD" w:rsidRDefault="00D9754B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3459968" behindDoc="0" locked="0" layoutInCell="1" allowOverlap="1" wp14:anchorId="2837FB7D" wp14:editId="745455CF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3600" cy="432000"/>
                  <wp:effectExtent l="0" t="0" r="8890" b="6350"/>
                  <wp:wrapNone/>
                  <wp:docPr id="198499062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600" cy="43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BF94D8" w:themeFill="accent6" w:themeFillTint="99"/>
            <w:vAlign w:val="center"/>
          </w:tcPr>
          <w:p w14:paraId="7FB2E374" w14:textId="736CF851" w:rsidR="00AE14DE" w:rsidRPr="00D238CD" w:rsidRDefault="001F0927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5C4A17">
              <w:rPr>
                <w:b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3547008" behindDoc="0" locked="0" layoutInCell="1" allowOverlap="1" wp14:anchorId="367F41EC" wp14:editId="03D75262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25600" cy="432000"/>
                  <wp:effectExtent l="0" t="0" r="8255" b="6350"/>
                  <wp:wrapNone/>
                  <wp:docPr id="2733707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317034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600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5D08" w:rsidRPr="000118E9" w14:paraId="3EC151DD" w14:textId="77777777" w:rsidTr="00B95630">
        <w:trPr>
          <w:trHeight w:val="680"/>
        </w:trPr>
        <w:tc>
          <w:tcPr>
            <w:tcW w:w="2118" w:type="dxa"/>
            <w:vAlign w:val="center"/>
          </w:tcPr>
          <w:p w14:paraId="58D75181" w14:textId="02359C9F" w:rsidR="00EA7950" w:rsidRPr="00F65D08" w:rsidRDefault="00D238C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F65D08">
              <w:rPr>
                <w:b/>
                <w:bCs/>
                <w:sz w:val="20"/>
                <w:szCs w:val="20"/>
              </w:rPr>
              <w:t>2.40</w:t>
            </w:r>
          </w:p>
          <w:p w14:paraId="63F3ABB2" w14:textId="46A03F46" w:rsidR="00F65D08" w:rsidRPr="00F65D08" w:rsidRDefault="00F65D08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EE8CBD" w:themeFill="accent1" w:themeFillTint="99"/>
            <w:vAlign w:val="center"/>
          </w:tcPr>
          <w:p w14:paraId="160EA68E" w14:textId="0FEA5B5A" w:rsidR="00C42ECA" w:rsidRPr="00D238CD" w:rsidRDefault="007D708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3553152" behindDoc="0" locked="0" layoutInCell="1" allowOverlap="1" wp14:anchorId="2CBF441E" wp14:editId="2F1E8F4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568754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4B1855B9" w14:textId="4C7D3BF8" w:rsidR="00C42ECA" w:rsidRPr="00D238CD" w:rsidRDefault="007D708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3555200" behindDoc="0" locked="0" layoutInCell="1" allowOverlap="1" wp14:anchorId="7B727EEB" wp14:editId="426B877C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9993886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EE8CBD" w:themeFill="accent1" w:themeFillTint="99"/>
            <w:vAlign w:val="center"/>
          </w:tcPr>
          <w:p w14:paraId="7F9D86A0" w14:textId="0C916076" w:rsidR="00C42ECA" w:rsidRPr="00D238CD" w:rsidRDefault="007D708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3557248" behindDoc="0" locked="0" layoutInCell="1" allowOverlap="1" wp14:anchorId="402E5111" wp14:editId="32398115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2600785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EE8CBD" w:themeFill="accent1" w:themeFillTint="99"/>
            <w:vAlign w:val="center"/>
          </w:tcPr>
          <w:p w14:paraId="5942A1F5" w14:textId="02FAA73D" w:rsidR="00C42ECA" w:rsidRPr="00D238CD" w:rsidRDefault="007D708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3559296" behindDoc="0" locked="0" layoutInCell="1" allowOverlap="1" wp14:anchorId="64EE81F6" wp14:editId="6319BEB8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4454949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EE8CBD" w:themeFill="accent1" w:themeFillTint="99"/>
            <w:vAlign w:val="center"/>
          </w:tcPr>
          <w:p w14:paraId="6C4C1B54" w14:textId="6F4736CE" w:rsidR="00C42ECA" w:rsidRPr="00D238CD" w:rsidRDefault="007D708D" w:rsidP="00DF6F9D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1A61AB">
              <w:rPr>
                <w:noProof/>
              </w:rPr>
              <w:drawing>
                <wp:anchor distT="0" distB="0" distL="114300" distR="114300" simplePos="0" relativeHeight="253561344" behindDoc="0" locked="0" layoutInCell="1" allowOverlap="1" wp14:anchorId="1A0E6271" wp14:editId="6DB68C9B">
                  <wp:simplePos x="0" y="0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489600" cy="450000"/>
                  <wp:effectExtent l="0" t="0" r="5715" b="7620"/>
                  <wp:wrapNone/>
                  <wp:docPr id="16985627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75424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6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65D08" w:rsidRPr="00D238CD" w14:paraId="319ED17F" w14:textId="77777777" w:rsidTr="00790171">
        <w:trPr>
          <w:trHeight w:val="680"/>
        </w:trPr>
        <w:tc>
          <w:tcPr>
            <w:tcW w:w="2118" w:type="dxa"/>
            <w:vAlign w:val="center"/>
          </w:tcPr>
          <w:p w14:paraId="29E034F6" w14:textId="1ADCA791" w:rsidR="00AE14DE" w:rsidRPr="00F65D08" w:rsidRDefault="00AE14DE" w:rsidP="00EA7950">
            <w:pPr>
              <w:spacing w:after="0"/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F65D08">
              <w:rPr>
                <w:rFonts w:ascii="Aptos" w:hAnsi="Aptos"/>
                <w:b/>
                <w:bCs/>
                <w:sz w:val="20"/>
                <w:szCs w:val="20"/>
              </w:rPr>
              <w:t>2.55</w:t>
            </w:r>
          </w:p>
        </w:tc>
        <w:tc>
          <w:tcPr>
            <w:tcW w:w="2118" w:type="dxa"/>
            <w:shd w:val="clear" w:color="auto" w:fill="FFFF00"/>
            <w:vAlign w:val="center"/>
          </w:tcPr>
          <w:p w14:paraId="195C8B8D" w14:textId="0E628C74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28864" behindDoc="0" locked="0" layoutInCell="1" allowOverlap="1" wp14:anchorId="75B2EEEA" wp14:editId="0C2CB176">
                  <wp:simplePos x="2981325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5157979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0E624CF5" w14:textId="478EE050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066752" behindDoc="0" locked="0" layoutInCell="1" allowOverlap="1" wp14:anchorId="4F402930" wp14:editId="5D331800">
                  <wp:simplePos x="4324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1426248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19" w:type="dxa"/>
            <w:shd w:val="clear" w:color="auto" w:fill="FFFF00"/>
            <w:vAlign w:val="center"/>
          </w:tcPr>
          <w:p w14:paraId="6C2F1756" w14:textId="6DF3FAE7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04640" behindDoc="0" locked="0" layoutInCell="1" allowOverlap="1" wp14:anchorId="43ED6D0C" wp14:editId="2F4AA1EF">
                  <wp:simplePos x="56769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8078092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22" w:type="dxa"/>
            <w:shd w:val="clear" w:color="auto" w:fill="FFFF00"/>
            <w:vAlign w:val="center"/>
          </w:tcPr>
          <w:p w14:paraId="659F3141" w14:textId="04F521E9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42528" behindDoc="0" locked="0" layoutInCell="1" allowOverlap="1" wp14:anchorId="27BF8FDD" wp14:editId="1D93199F">
                  <wp:simplePos x="708660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14800" cy="424800"/>
                  <wp:effectExtent l="0" t="0" r="0" b="0"/>
                  <wp:wrapNone/>
                  <wp:docPr id="84897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800" cy="42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90" w:type="dxa"/>
            <w:shd w:val="clear" w:color="auto" w:fill="FFFF00"/>
            <w:vAlign w:val="center"/>
          </w:tcPr>
          <w:p w14:paraId="273183ED" w14:textId="3F87B191" w:rsidR="00AE14DE" w:rsidRPr="00D238CD" w:rsidRDefault="0053290C" w:rsidP="00EA7950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r w:rsidRPr="00D238C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3180416" behindDoc="0" locked="0" layoutInCell="1" allowOverlap="1" wp14:anchorId="73F2DFD2" wp14:editId="4BBFF126">
                  <wp:simplePos x="8515350" y="6257925"/>
                  <wp:positionH relativeFrom="column">
                    <wp:align>center</wp:align>
                  </wp:positionH>
                  <wp:positionV relativeFrom="page">
                    <wp:align>center</wp:align>
                  </wp:positionV>
                  <wp:extent cx="540000" cy="446400"/>
                  <wp:effectExtent l="0" t="0" r="0" b="0"/>
                  <wp:wrapNone/>
                  <wp:docPr id="16312003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97969" name="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0" cy="44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F358843" w14:textId="4EBE65C6" w:rsidR="00B8626B" w:rsidRPr="009E4127" w:rsidRDefault="003A2E82" w:rsidP="009E4127">
      <w:r>
        <w:rPr>
          <w:noProof/>
        </w:rPr>
        <w:drawing>
          <wp:anchor distT="0" distB="0" distL="114300" distR="114300" simplePos="0" relativeHeight="249893376" behindDoc="0" locked="0" layoutInCell="1" allowOverlap="1" wp14:anchorId="188CE817" wp14:editId="79534E38">
            <wp:simplePos x="0" y="0"/>
            <wp:positionH relativeFrom="page">
              <wp:posOffset>9344025</wp:posOffset>
            </wp:positionH>
            <wp:positionV relativeFrom="margin">
              <wp:posOffset>-647700</wp:posOffset>
            </wp:positionV>
            <wp:extent cx="1428750" cy="1435735"/>
            <wp:effectExtent l="0" t="0" r="0" b="0"/>
            <wp:wrapSquare wrapText="bothSides"/>
            <wp:docPr id="211282120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3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DE">
        <w:rPr>
          <w:noProof/>
        </w:rPr>
        <w:t xml:space="preserve"> </w:t>
      </w:r>
      <w:r w:rsidR="004D7465">
        <w:rPr>
          <w:noProof/>
        </w:rPr>
        <mc:AlternateContent>
          <mc:Choice Requires="wps">
            <w:drawing>
              <wp:inline distT="0" distB="0" distL="0" distR="0" wp14:anchorId="7986CA70" wp14:editId="23DA5AA0">
                <wp:extent cx="304800" cy="304800"/>
                <wp:effectExtent l="0" t="0" r="0" b="0"/>
                <wp:docPr id="1621430381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CD4A462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36FB7B26" wp14:editId="240890C5">
                <wp:extent cx="304800" cy="304800"/>
                <wp:effectExtent l="0" t="0" r="0" b="0"/>
                <wp:docPr id="1486864900" name="Rectangle 5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18BBF5" id="Rectangle 5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90F11">
        <w:rPr>
          <w:noProof/>
        </w:rPr>
        <mc:AlternateContent>
          <mc:Choice Requires="wps">
            <w:drawing>
              <wp:inline distT="0" distB="0" distL="0" distR="0" wp14:anchorId="5B0C3CAB" wp14:editId="059F791A">
                <wp:extent cx="304800" cy="304800"/>
                <wp:effectExtent l="0" t="0" r="0" b="0"/>
                <wp:docPr id="717319344" name="Rectangle 6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2E65C3" id="Rectangle 6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sectPr w:rsidR="00B8626B" w:rsidRPr="009E4127" w:rsidSect="00825B0E">
      <w:headerReference w:type="default" r:id="rId40"/>
      <w:footerReference w:type="default" r:id="rId41"/>
      <w:pgSz w:w="16838" w:h="11906" w:orient="landscape" w:code="9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67EC3" w14:textId="77777777" w:rsidR="008D57D4" w:rsidRDefault="008D57D4" w:rsidP="00DD5720">
      <w:r>
        <w:separator/>
      </w:r>
    </w:p>
  </w:endnote>
  <w:endnote w:type="continuationSeparator" w:id="0">
    <w:p w14:paraId="5E1B25E1" w14:textId="77777777" w:rsidR="008D57D4" w:rsidRDefault="008D57D4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FDE7991-25FA-48B5-9B2F-AEDDF58C9466}"/>
    <w:embedBold r:id="rId2" w:fontKey="{6A817110-4092-4FAA-8E7B-8E4E3A61F19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  <w:embedRegular r:id="rId3" w:fontKey="{A3E3DDDC-A3B1-44BA-B55E-F97E1B32FF58}"/>
    <w:embedBold r:id="rId4" w:fontKey="{B11AC3ED-E23E-4EFB-B3E4-CB02C2AF0C3E}"/>
    <w:embedItalic r:id="rId5" w:fontKey="{8B1B4A8D-8BEE-4FCA-B13B-022A2F17522F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  <w:embedBold r:id="rId6" w:fontKey="{4790703F-F00D-46DB-BA68-C60CCABAAAA1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Bold r:id="rId7" w:fontKey="{FB5A5EA4-FD8B-43AF-B2D9-F6925358437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8" w:fontKey="{EB773C14-E205-4484-8E1B-5D21B43F36C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E4141" w14:textId="77777777" w:rsidR="00DC190B" w:rsidRDefault="00DC190B" w:rsidP="003D26A6">
    <w:pPr>
      <w:pStyle w:val="Header"/>
    </w:pPr>
  </w:p>
  <w:p w14:paraId="44DA3B7F" w14:textId="77777777" w:rsidR="007215F9" w:rsidRDefault="00DC190B">
    <w:pPr>
      <w:pStyle w:val="Footer"/>
    </w:pPr>
    <w:r w:rsidRPr="000F793E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DBABDE7" wp14:editId="5013F287">
              <wp:simplePos x="0" y="0"/>
              <wp:positionH relativeFrom="page">
                <wp:align>center</wp:align>
              </wp:positionH>
              <wp:positionV relativeFrom="page">
                <wp:posOffset>6867525</wp:posOffset>
              </wp:positionV>
              <wp:extent cx="2360930" cy="1404620"/>
              <wp:effectExtent l="0" t="0" r="0" b="63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2EBBE4" w14:textId="77777777" w:rsidR="00DC190B" w:rsidRPr="009E4127" w:rsidRDefault="00DC190B" w:rsidP="003D26A6">
                          <w:pPr>
                            <w:jc w:val="center"/>
                          </w:pP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Page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PAGE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9E4127">
                            <w:rPr>
                              <w:sz w:val="16"/>
                              <w:szCs w:val="16"/>
                            </w:rPr>
                            <w:t xml:space="preserve"> of 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instrText xml:space="preserve"> NUMPAGES  \* Arabic  \* MERGEFORMAT </w:instrTex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D60D10">
                            <w:rPr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9E4127">
                            <w:rPr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DBABDE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0;margin-top:540.75pt;width:185.9pt;height:110.6pt;z-index:251660288;visibility:visible;mso-wrap-style:square;mso-width-percent:400;mso-height-percent:200;mso-wrap-distance-left:9pt;mso-wrap-distance-top:3.6pt;mso-wrap-distance-right:9pt;mso-wrap-distance-bottom:3.6pt;mso-position-horizontal:center;mso-position-horizontal-relative:page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" filled="f" stroked="f">
              <v:textbox style="mso-fit-shape-to-text:t">
                <w:txbxContent>
                  <w:p w14:paraId="502EBBE4" w14:textId="77777777" w:rsidR="00DC190B" w:rsidRPr="009E4127" w:rsidRDefault="00DC190B" w:rsidP="003D26A6">
                    <w:pPr>
                      <w:jc w:val="center"/>
                    </w:pPr>
                    <w:r w:rsidRPr="009E4127">
                      <w:rPr>
                        <w:sz w:val="16"/>
                        <w:szCs w:val="16"/>
                      </w:rPr>
                      <w:t xml:space="preserve">Page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PAGE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  <w:r w:rsidRPr="009E4127">
                      <w:rPr>
                        <w:sz w:val="16"/>
                        <w:szCs w:val="16"/>
                      </w:rPr>
                      <w:t xml:space="preserve"> of 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begin"/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instrText xml:space="preserve"> NUMPAGES  \* Arabic  \* MERGEFORMAT </w:instrTex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separate"/>
                    </w:r>
                    <w:r w:rsidR="00D60D10">
                      <w:rPr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9E4127">
                      <w:rPr>
                        <w:bCs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D6822" w14:textId="77777777" w:rsidR="008D57D4" w:rsidRDefault="008D57D4" w:rsidP="00DD5720">
      <w:r>
        <w:separator/>
      </w:r>
    </w:p>
  </w:footnote>
  <w:footnote w:type="continuationSeparator" w:id="0">
    <w:p w14:paraId="40171379" w14:textId="77777777" w:rsidR="008D57D4" w:rsidRDefault="008D57D4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3922F917">
          <wp:simplePos x="0" y="0"/>
          <wp:positionH relativeFrom="column">
            <wp:posOffset>-360045</wp:posOffset>
          </wp:positionH>
          <wp:positionV relativeFrom="page">
            <wp:posOffset>0</wp:posOffset>
          </wp:positionV>
          <wp:extent cx="10691495" cy="7558405"/>
          <wp:effectExtent l="0" t="0" r="0" b="444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1495" cy="7558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3997356">
    <w:abstractNumId w:val="0"/>
  </w:num>
  <w:num w:numId="2" w16cid:durableId="74811834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118E9"/>
    <w:rsid w:val="000121C3"/>
    <w:rsid w:val="00013EFF"/>
    <w:rsid w:val="00014C96"/>
    <w:rsid w:val="00025835"/>
    <w:rsid w:val="000314D5"/>
    <w:rsid w:val="0003405A"/>
    <w:rsid w:val="00041BE3"/>
    <w:rsid w:val="00044FD3"/>
    <w:rsid w:val="00045CFD"/>
    <w:rsid w:val="00057C83"/>
    <w:rsid w:val="00067C79"/>
    <w:rsid w:val="00095634"/>
    <w:rsid w:val="0009563D"/>
    <w:rsid w:val="000A2C6C"/>
    <w:rsid w:val="000B05F9"/>
    <w:rsid w:val="000D085E"/>
    <w:rsid w:val="000D45DB"/>
    <w:rsid w:val="000E22BF"/>
    <w:rsid w:val="000F227B"/>
    <w:rsid w:val="000F474E"/>
    <w:rsid w:val="000F793E"/>
    <w:rsid w:val="00107D87"/>
    <w:rsid w:val="00116ADB"/>
    <w:rsid w:val="00121A06"/>
    <w:rsid w:val="00122048"/>
    <w:rsid w:val="001221BC"/>
    <w:rsid w:val="0012572C"/>
    <w:rsid w:val="00135431"/>
    <w:rsid w:val="0015335E"/>
    <w:rsid w:val="00161779"/>
    <w:rsid w:val="00166F02"/>
    <w:rsid w:val="00173124"/>
    <w:rsid w:val="00180117"/>
    <w:rsid w:val="00190479"/>
    <w:rsid w:val="001A38C0"/>
    <w:rsid w:val="001A77E0"/>
    <w:rsid w:val="001B142F"/>
    <w:rsid w:val="001B599E"/>
    <w:rsid w:val="001B7D7D"/>
    <w:rsid w:val="001C517F"/>
    <w:rsid w:val="001E248E"/>
    <w:rsid w:val="001F0927"/>
    <w:rsid w:val="00203298"/>
    <w:rsid w:val="00203C3E"/>
    <w:rsid w:val="00220107"/>
    <w:rsid w:val="0022646A"/>
    <w:rsid w:val="002345E0"/>
    <w:rsid w:val="00250ED2"/>
    <w:rsid w:val="00253C8F"/>
    <w:rsid w:val="00254D95"/>
    <w:rsid w:val="00257A59"/>
    <w:rsid w:val="00283D04"/>
    <w:rsid w:val="002853A2"/>
    <w:rsid w:val="00286E0B"/>
    <w:rsid w:val="00290F11"/>
    <w:rsid w:val="002950D5"/>
    <w:rsid w:val="002A2314"/>
    <w:rsid w:val="002B4096"/>
    <w:rsid w:val="002C48BF"/>
    <w:rsid w:val="002C6E8E"/>
    <w:rsid w:val="002E047B"/>
    <w:rsid w:val="002E171D"/>
    <w:rsid w:val="00302749"/>
    <w:rsid w:val="003035B6"/>
    <w:rsid w:val="003118CF"/>
    <w:rsid w:val="00326698"/>
    <w:rsid w:val="00331F1B"/>
    <w:rsid w:val="0033452A"/>
    <w:rsid w:val="00344899"/>
    <w:rsid w:val="003472FB"/>
    <w:rsid w:val="00355CC0"/>
    <w:rsid w:val="00365C50"/>
    <w:rsid w:val="00376841"/>
    <w:rsid w:val="00390382"/>
    <w:rsid w:val="00394D4D"/>
    <w:rsid w:val="003A2E82"/>
    <w:rsid w:val="003A6A65"/>
    <w:rsid w:val="003B05B3"/>
    <w:rsid w:val="003B2FB5"/>
    <w:rsid w:val="003C0267"/>
    <w:rsid w:val="003D26A6"/>
    <w:rsid w:val="003D48AE"/>
    <w:rsid w:val="003D75F7"/>
    <w:rsid w:val="003F7AC2"/>
    <w:rsid w:val="0041023D"/>
    <w:rsid w:val="00411653"/>
    <w:rsid w:val="00412284"/>
    <w:rsid w:val="00415197"/>
    <w:rsid w:val="00421EC1"/>
    <w:rsid w:val="0042396A"/>
    <w:rsid w:val="00426981"/>
    <w:rsid w:val="00427076"/>
    <w:rsid w:val="00431A11"/>
    <w:rsid w:val="00436558"/>
    <w:rsid w:val="00441530"/>
    <w:rsid w:val="004623C6"/>
    <w:rsid w:val="00466735"/>
    <w:rsid w:val="0048680F"/>
    <w:rsid w:val="00492ECC"/>
    <w:rsid w:val="004970C3"/>
    <w:rsid w:val="004C0E99"/>
    <w:rsid w:val="004C1E0C"/>
    <w:rsid w:val="004D7465"/>
    <w:rsid w:val="004E5017"/>
    <w:rsid w:val="004F0EE8"/>
    <w:rsid w:val="004F387C"/>
    <w:rsid w:val="005144BA"/>
    <w:rsid w:val="00515F60"/>
    <w:rsid w:val="00522CBD"/>
    <w:rsid w:val="00523439"/>
    <w:rsid w:val="00523A8E"/>
    <w:rsid w:val="0053290C"/>
    <w:rsid w:val="00537D03"/>
    <w:rsid w:val="00540400"/>
    <w:rsid w:val="00544FAF"/>
    <w:rsid w:val="00551A75"/>
    <w:rsid w:val="00553E0E"/>
    <w:rsid w:val="00596740"/>
    <w:rsid w:val="005A3494"/>
    <w:rsid w:val="005A4003"/>
    <w:rsid w:val="005A43DE"/>
    <w:rsid w:val="005A590E"/>
    <w:rsid w:val="005A7CC7"/>
    <w:rsid w:val="005B3880"/>
    <w:rsid w:val="005B648D"/>
    <w:rsid w:val="005B7CD9"/>
    <w:rsid w:val="005C3FF2"/>
    <w:rsid w:val="005C4467"/>
    <w:rsid w:val="005D1993"/>
    <w:rsid w:val="005D2E97"/>
    <w:rsid w:val="005D5B90"/>
    <w:rsid w:val="005E2186"/>
    <w:rsid w:val="005E54C7"/>
    <w:rsid w:val="005F08DC"/>
    <w:rsid w:val="005F39C0"/>
    <w:rsid w:val="005F4E2A"/>
    <w:rsid w:val="005F7F2F"/>
    <w:rsid w:val="00601AF5"/>
    <w:rsid w:val="0060710E"/>
    <w:rsid w:val="0061284D"/>
    <w:rsid w:val="006236F2"/>
    <w:rsid w:val="0062715C"/>
    <w:rsid w:val="00630F0B"/>
    <w:rsid w:val="00631F38"/>
    <w:rsid w:val="00633A95"/>
    <w:rsid w:val="00643A6E"/>
    <w:rsid w:val="00654CF3"/>
    <w:rsid w:val="0066258A"/>
    <w:rsid w:val="00665CE1"/>
    <w:rsid w:val="00680238"/>
    <w:rsid w:val="0068510F"/>
    <w:rsid w:val="006865CF"/>
    <w:rsid w:val="0069319F"/>
    <w:rsid w:val="006B6F9B"/>
    <w:rsid w:val="006D108B"/>
    <w:rsid w:val="006D188D"/>
    <w:rsid w:val="006D1A67"/>
    <w:rsid w:val="006D5D86"/>
    <w:rsid w:val="006F0EEC"/>
    <w:rsid w:val="006F472A"/>
    <w:rsid w:val="007149E8"/>
    <w:rsid w:val="007215F9"/>
    <w:rsid w:val="00722B47"/>
    <w:rsid w:val="00763739"/>
    <w:rsid w:val="007737EF"/>
    <w:rsid w:val="007846BF"/>
    <w:rsid w:val="00790171"/>
    <w:rsid w:val="0079200C"/>
    <w:rsid w:val="00793367"/>
    <w:rsid w:val="007B794B"/>
    <w:rsid w:val="007C475A"/>
    <w:rsid w:val="007D708D"/>
    <w:rsid w:val="00825B0E"/>
    <w:rsid w:val="0085303C"/>
    <w:rsid w:val="00855E5F"/>
    <w:rsid w:val="0086207E"/>
    <w:rsid w:val="00863D27"/>
    <w:rsid w:val="00872C5C"/>
    <w:rsid w:val="00874EB6"/>
    <w:rsid w:val="00886FE1"/>
    <w:rsid w:val="0089282D"/>
    <w:rsid w:val="008935B3"/>
    <w:rsid w:val="008948F1"/>
    <w:rsid w:val="008B10BB"/>
    <w:rsid w:val="008C138D"/>
    <w:rsid w:val="008C227E"/>
    <w:rsid w:val="008D2664"/>
    <w:rsid w:val="008D4CEA"/>
    <w:rsid w:val="008D57D4"/>
    <w:rsid w:val="008F2675"/>
    <w:rsid w:val="008F6B69"/>
    <w:rsid w:val="00911C4F"/>
    <w:rsid w:val="00913425"/>
    <w:rsid w:val="0092023C"/>
    <w:rsid w:val="00945EA1"/>
    <w:rsid w:val="009612E2"/>
    <w:rsid w:val="00980BA0"/>
    <w:rsid w:val="0098564A"/>
    <w:rsid w:val="009905A2"/>
    <w:rsid w:val="0099473A"/>
    <w:rsid w:val="009A6C18"/>
    <w:rsid w:val="009B101F"/>
    <w:rsid w:val="009B6C07"/>
    <w:rsid w:val="009C47B0"/>
    <w:rsid w:val="009C6207"/>
    <w:rsid w:val="009C6A06"/>
    <w:rsid w:val="009C7564"/>
    <w:rsid w:val="009D420B"/>
    <w:rsid w:val="009D6608"/>
    <w:rsid w:val="009E3DC4"/>
    <w:rsid w:val="009E4127"/>
    <w:rsid w:val="009F5EEC"/>
    <w:rsid w:val="00A00327"/>
    <w:rsid w:val="00A15F20"/>
    <w:rsid w:val="00A23D13"/>
    <w:rsid w:val="00A32C18"/>
    <w:rsid w:val="00A36319"/>
    <w:rsid w:val="00A431AD"/>
    <w:rsid w:val="00A47044"/>
    <w:rsid w:val="00A52624"/>
    <w:rsid w:val="00A606C0"/>
    <w:rsid w:val="00A61E8B"/>
    <w:rsid w:val="00A61FAC"/>
    <w:rsid w:val="00A72ECB"/>
    <w:rsid w:val="00AA5EC4"/>
    <w:rsid w:val="00AB6628"/>
    <w:rsid w:val="00AC3604"/>
    <w:rsid w:val="00AC572F"/>
    <w:rsid w:val="00AD5335"/>
    <w:rsid w:val="00AE0AF5"/>
    <w:rsid w:val="00AE14DE"/>
    <w:rsid w:val="00AF68D1"/>
    <w:rsid w:val="00B039D5"/>
    <w:rsid w:val="00B100F6"/>
    <w:rsid w:val="00B24A50"/>
    <w:rsid w:val="00B30F48"/>
    <w:rsid w:val="00B32FA5"/>
    <w:rsid w:val="00B33AD0"/>
    <w:rsid w:val="00B42865"/>
    <w:rsid w:val="00B5493C"/>
    <w:rsid w:val="00B63631"/>
    <w:rsid w:val="00B70398"/>
    <w:rsid w:val="00B8626B"/>
    <w:rsid w:val="00B87EB3"/>
    <w:rsid w:val="00B95630"/>
    <w:rsid w:val="00BB3A0D"/>
    <w:rsid w:val="00BC10DD"/>
    <w:rsid w:val="00BD4100"/>
    <w:rsid w:val="00BD69C7"/>
    <w:rsid w:val="00BE3FCD"/>
    <w:rsid w:val="00BF3C77"/>
    <w:rsid w:val="00C04435"/>
    <w:rsid w:val="00C42ECA"/>
    <w:rsid w:val="00C4408F"/>
    <w:rsid w:val="00C568D1"/>
    <w:rsid w:val="00C56F95"/>
    <w:rsid w:val="00C626B6"/>
    <w:rsid w:val="00C74EB2"/>
    <w:rsid w:val="00C923D0"/>
    <w:rsid w:val="00C937BC"/>
    <w:rsid w:val="00CA3011"/>
    <w:rsid w:val="00CB20C9"/>
    <w:rsid w:val="00CC0F47"/>
    <w:rsid w:val="00CC478F"/>
    <w:rsid w:val="00CD0F64"/>
    <w:rsid w:val="00CD1014"/>
    <w:rsid w:val="00CE5669"/>
    <w:rsid w:val="00CE75AA"/>
    <w:rsid w:val="00CF345D"/>
    <w:rsid w:val="00CF513F"/>
    <w:rsid w:val="00CF5C36"/>
    <w:rsid w:val="00CF63B7"/>
    <w:rsid w:val="00CF785F"/>
    <w:rsid w:val="00D0036D"/>
    <w:rsid w:val="00D1487F"/>
    <w:rsid w:val="00D17A81"/>
    <w:rsid w:val="00D17F45"/>
    <w:rsid w:val="00D238CD"/>
    <w:rsid w:val="00D31A5C"/>
    <w:rsid w:val="00D43559"/>
    <w:rsid w:val="00D47A65"/>
    <w:rsid w:val="00D557E3"/>
    <w:rsid w:val="00D60D10"/>
    <w:rsid w:val="00D701D4"/>
    <w:rsid w:val="00D728D3"/>
    <w:rsid w:val="00D844EE"/>
    <w:rsid w:val="00D86D0B"/>
    <w:rsid w:val="00D90104"/>
    <w:rsid w:val="00D9754B"/>
    <w:rsid w:val="00DC190B"/>
    <w:rsid w:val="00DD5720"/>
    <w:rsid w:val="00DD5984"/>
    <w:rsid w:val="00DE1F16"/>
    <w:rsid w:val="00DE48EE"/>
    <w:rsid w:val="00DF6F9D"/>
    <w:rsid w:val="00E1404D"/>
    <w:rsid w:val="00E1443E"/>
    <w:rsid w:val="00E22087"/>
    <w:rsid w:val="00E22FA3"/>
    <w:rsid w:val="00E25643"/>
    <w:rsid w:val="00E33F83"/>
    <w:rsid w:val="00E376AA"/>
    <w:rsid w:val="00E52E55"/>
    <w:rsid w:val="00E56A01"/>
    <w:rsid w:val="00E60687"/>
    <w:rsid w:val="00E62A7F"/>
    <w:rsid w:val="00E635B2"/>
    <w:rsid w:val="00E73A9A"/>
    <w:rsid w:val="00E835E4"/>
    <w:rsid w:val="00E9201F"/>
    <w:rsid w:val="00E96F21"/>
    <w:rsid w:val="00EA7950"/>
    <w:rsid w:val="00EB0EA1"/>
    <w:rsid w:val="00EB6D1C"/>
    <w:rsid w:val="00EB717D"/>
    <w:rsid w:val="00ED3C0E"/>
    <w:rsid w:val="00ED71A2"/>
    <w:rsid w:val="00EE2864"/>
    <w:rsid w:val="00EE2E18"/>
    <w:rsid w:val="00EE3823"/>
    <w:rsid w:val="00EE3C01"/>
    <w:rsid w:val="00EE68DC"/>
    <w:rsid w:val="00EE6B0F"/>
    <w:rsid w:val="00EF1201"/>
    <w:rsid w:val="00EF22F0"/>
    <w:rsid w:val="00F376A9"/>
    <w:rsid w:val="00F40FC5"/>
    <w:rsid w:val="00F44C4E"/>
    <w:rsid w:val="00F45F83"/>
    <w:rsid w:val="00F4668D"/>
    <w:rsid w:val="00F50EA9"/>
    <w:rsid w:val="00F65D08"/>
    <w:rsid w:val="00F66A1C"/>
    <w:rsid w:val="00F76321"/>
    <w:rsid w:val="00F8143E"/>
    <w:rsid w:val="00F851E9"/>
    <w:rsid w:val="00F92610"/>
    <w:rsid w:val="00FB0460"/>
    <w:rsid w:val="00FB7FC3"/>
    <w:rsid w:val="00FB7FFB"/>
    <w:rsid w:val="00FC2670"/>
    <w:rsid w:val="00FC338C"/>
    <w:rsid w:val="00FC58B1"/>
    <w:rsid w:val="00FE0DB6"/>
    <w:rsid w:val="00FE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table" w:styleId="TableGrid">
    <w:name w:val="Table Grid"/>
    <w:basedOn w:val="TableNormal"/>
    <w:uiPriority w:val="99"/>
    <w:rsid w:val="00CD0F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microsoft.com/office/2007/relationships/hdphoto" Target="media/hdphoto1.wdp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13</TotalTime>
  <Pages>1</Pages>
  <Words>43</Words>
  <Characters>188</Characters>
  <Application>Microsoft Office Word</Application>
  <DocSecurity>0</DocSecurity>
  <Lines>188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Bates, Rachel</cp:lastModifiedBy>
  <cp:revision>19</cp:revision>
  <cp:lastPrinted>2024-09-24T11:07:00Z</cp:lastPrinted>
  <dcterms:created xsi:type="dcterms:W3CDTF">2026-04-05T15:48:00Z</dcterms:created>
  <dcterms:modified xsi:type="dcterms:W3CDTF">2026-04-10T14:17:00Z</dcterms:modified>
</cp:coreProperties>
</file>