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49252352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226EF763" w:rsidR="001221BC" w:rsidRPr="001221BC" w:rsidRDefault="00D31A5C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Oaks</w:t>
                                  </w:r>
                                  <w:r w:rsidR="00135431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0176D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1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0176D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Gaz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, Jake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Kerrie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49252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226EF763" w:rsidR="001221BC" w:rsidRPr="001221BC" w:rsidRDefault="00D31A5C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Oaks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176D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1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176D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Gaz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, Jake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Kerrie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295360" behindDoc="0" locked="0" layoutInCell="1" allowOverlap="1" wp14:anchorId="31A222F1" wp14:editId="5643CDD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334272" behindDoc="0" locked="0" layoutInCell="1" allowOverlap="1" wp14:anchorId="485E2042" wp14:editId="6E62903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373184" behindDoc="0" locked="0" layoutInCell="1" allowOverlap="1" wp14:anchorId="1FEE2523" wp14:editId="2238460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412096" behindDoc="0" locked="0" layoutInCell="1" allowOverlap="1" wp14:anchorId="0FF4A1AD" wp14:editId="37D7D71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451008" behindDoc="0" locked="0" layoutInCell="1" allowOverlap="1" wp14:anchorId="28C683EA" wp14:editId="03F70DC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4E52B2D5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38400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80384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22368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64352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006336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5F2EB5A5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68128" behindDoc="0" locked="0" layoutInCell="1" allowOverlap="1" wp14:anchorId="1542A4FC" wp14:editId="1725108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08384" behindDoc="0" locked="0" layoutInCell="1" allowOverlap="1" wp14:anchorId="77308D3C" wp14:editId="6890D41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10432" behindDoc="0" locked="0" layoutInCell="1" allowOverlap="1" wp14:anchorId="2982B668" wp14:editId="08315B8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12480" behindDoc="0" locked="0" layoutInCell="1" allowOverlap="1" wp14:anchorId="43B252A0" wp14:editId="32F5510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4EEF00EC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3488" behindDoc="0" locked="0" layoutInCell="1" allowOverlap="1" wp14:anchorId="1A76869B" wp14:editId="0E7B0AF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6B35A998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48D6D5B6" w:rsidR="00AE14DE" w:rsidRPr="00F65D08" w:rsidRDefault="00CF785F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5C4A17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4079488" behindDoc="0" locked="0" layoutInCell="1" allowOverlap="1" wp14:anchorId="6472C4AF" wp14:editId="7874C6A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476332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1703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44D30EB7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567E7C8A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5140AB52" w:rsidR="00AE14DE" w:rsidRPr="00D238CD" w:rsidRDefault="00B44DB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77376" behindDoc="0" locked="0" layoutInCell="1" allowOverlap="1" wp14:anchorId="0F5A90EB" wp14:editId="38F93C43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3E8994E5" w:rsidR="00AE14DE" w:rsidRPr="00D238CD" w:rsidRDefault="006D18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74C84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4156288" behindDoc="0" locked="0" layoutInCell="1" allowOverlap="1" wp14:anchorId="3F21EE0F" wp14:editId="14255D3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142474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789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0325BB24" w:rsidR="00AE14DE" w:rsidRPr="00D238CD" w:rsidRDefault="00434EC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C81BD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191104" behindDoc="0" locked="0" layoutInCell="1" allowOverlap="1" wp14:anchorId="5988FFAF" wp14:editId="034D38E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59E2203B" w:rsidR="00AE14DE" w:rsidRPr="00D238CD" w:rsidRDefault="003027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D334C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4161408" behindDoc="0" locked="0" layoutInCell="1" allowOverlap="1" wp14:anchorId="52FB5385" wp14:editId="531CD50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32000"/>
                  <wp:effectExtent l="0" t="0" r="0" b="6350"/>
                  <wp:wrapNone/>
                  <wp:docPr id="1081044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582082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212416" behindDoc="0" locked="0" layoutInCell="1" allowOverlap="1" wp14:anchorId="6C3DA0B6" wp14:editId="6D757E2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084978C8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480A9CAD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47424" behindDoc="0" locked="0" layoutInCell="1" allowOverlap="1" wp14:anchorId="5E304F25" wp14:editId="04F6268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0688CDF6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26272" behindDoc="0" locked="0" layoutInCell="1" allowOverlap="1" wp14:anchorId="39710A27" wp14:editId="34F651D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55D72E6D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04096" behindDoc="0" locked="0" layoutInCell="1" allowOverlap="1" wp14:anchorId="0444897F" wp14:editId="39DC4A5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7CB49105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81920" behindDoc="0" locked="0" layoutInCell="1" allowOverlap="1" wp14:anchorId="14E99D96" wp14:editId="7C14826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6CDCFFC3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59744" behindDoc="0" locked="0" layoutInCell="1" allowOverlap="1" wp14:anchorId="2CABD752" wp14:editId="3E91D7E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1DB0E6CF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307500D7" w:rsidR="00AE14DE" w:rsidRPr="00D238CD" w:rsidRDefault="000176D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803008" behindDoc="0" locked="0" layoutInCell="1" allowOverlap="1" wp14:anchorId="78632B6C" wp14:editId="7CFBAA4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064CB717" w:rsidR="00A36319" w:rsidRPr="00D238CD" w:rsidRDefault="00B44DBD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497408" behindDoc="0" locked="0" layoutInCell="1" allowOverlap="1" wp14:anchorId="03DD2D5A" wp14:editId="50CF5F8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801620898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620898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36F9F6C8" w:rsidR="00AE14DE" w:rsidRPr="00D238CD" w:rsidRDefault="00B62DE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634304" behindDoc="0" locked="0" layoutInCell="1" allowOverlap="1" wp14:anchorId="0F55E3F8" wp14:editId="11D91A3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5DD3C658" w:rsidR="009905A2" w:rsidRPr="00D238CD" w:rsidRDefault="00093935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183936" behindDoc="0" locked="0" layoutInCell="1" allowOverlap="1" wp14:anchorId="206D018D" wp14:editId="738D614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750520508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620898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51B3E0F9" w:rsidR="00AE14DE" w:rsidRPr="00D238CD" w:rsidRDefault="000939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435968" behindDoc="0" locked="0" layoutInCell="1" allowOverlap="1" wp14:anchorId="1E82842E" wp14:editId="6474E54B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6495E195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37196EE2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111488" behindDoc="0" locked="0" layoutInCell="1" allowOverlap="1" wp14:anchorId="656C7615" wp14:editId="5F51E9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33B75F72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75A99FA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211840" behindDoc="0" locked="0" layoutInCell="1" allowOverlap="1" wp14:anchorId="689E0A85" wp14:editId="2A1AC05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2CCC198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13216" behindDoc="0" locked="0" layoutInCell="1" allowOverlap="1" wp14:anchorId="347697C0" wp14:editId="42AAB62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1871A23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13568" behindDoc="0" locked="0" layoutInCell="1" allowOverlap="1" wp14:anchorId="3EDA097A" wp14:editId="0732CB3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4E35CF39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734656" behindDoc="0" locked="0" layoutInCell="1" allowOverlap="1" wp14:anchorId="06C93C38" wp14:editId="1073140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6B41A29F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0AD10BB1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25184" behindDoc="0" locked="0" layoutInCell="1" allowOverlap="1" wp14:anchorId="7305D24C" wp14:editId="1C7D1F9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6120E31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36800" behindDoc="0" locked="0" layoutInCell="1" allowOverlap="1" wp14:anchorId="55C1288C" wp14:editId="6793645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782E658D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47392" behindDoc="0" locked="0" layoutInCell="1" allowOverlap="1" wp14:anchorId="463955E8" wp14:editId="6795596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6F792FD8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57984" behindDoc="0" locked="0" layoutInCell="1" allowOverlap="1" wp14:anchorId="72DA2A5B" wp14:editId="2D8878F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4E4C7706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68576" behindDoc="0" locked="0" layoutInCell="1" allowOverlap="1" wp14:anchorId="73B26F13" wp14:editId="770FA06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713DF03D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4EE893BA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60096" behindDoc="0" locked="0" layoutInCell="1" allowOverlap="1" wp14:anchorId="7E28BD0F" wp14:editId="1F14ABC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65FFCAB4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0CC6A48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60448" behindDoc="0" locked="0" layoutInCell="1" allowOverlap="1" wp14:anchorId="4322F671" wp14:editId="54C83135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39C1494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30A6994C" wp14:editId="5746DE3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675BAFB8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61152" behindDoc="0" locked="0" layoutInCell="1" allowOverlap="1" wp14:anchorId="3F051CD3" wp14:editId="6C82215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3612108C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60480" behindDoc="0" locked="0" layoutInCell="1" allowOverlap="1" wp14:anchorId="548D9939" wp14:editId="40392D0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1B26CB2D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624C934B" w:rsidR="00AE14DE" w:rsidRPr="00D238CD" w:rsidRDefault="000176DF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59296" behindDoc="0" locked="0" layoutInCell="1" allowOverlap="1" wp14:anchorId="78182D78" wp14:editId="4366222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2D73A41A" w:rsidR="00AE14DE" w:rsidRPr="00D238CD" w:rsidRDefault="00B44DB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4093824" behindDoc="0" locked="0" layoutInCell="1" allowOverlap="1" wp14:anchorId="5A1F3254" wp14:editId="3B4AE5FE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46472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44B48D13" w:rsidR="00AE14DE" w:rsidRPr="00D238CD" w:rsidRDefault="00B62DE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828864" behindDoc="0" locked="0" layoutInCell="1" allowOverlap="1" wp14:anchorId="3D17255C" wp14:editId="4CD5298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8000" cy="457585"/>
                  <wp:effectExtent l="0" t="0" r="0" b="0"/>
                  <wp:wrapNone/>
                  <wp:docPr id="139729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9838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00" cy="45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591FC465" w:rsidR="00AE14DE" w:rsidRPr="00D238CD" w:rsidRDefault="000939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982336" behindDoc="0" locked="0" layoutInCell="1" allowOverlap="1" wp14:anchorId="6D44603D" wp14:editId="7E3E68E4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587143B9" w:rsidR="00AE14DE" w:rsidRPr="00D238CD" w:rsidRDefault="000939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00096" behindDoc="0" locked="0" layoutInCell="1" allowOverlap="1" wp14:anchorId="556AC3DF" wp14:editId="0E94D1B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2BD57475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204F27C0" w:rsidR="00AE14DE" w:rsidRPr="00D238CD" w:rsidRDefault="000176DF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87520" behindDoc="0" locked="0" layoutInCell="1" allowOverlap="1" wp14:anchorId="017C710B" wp14:editId="0B76EF6E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3DD2A6BD" w:rsidR="00AE14DE" w:rsidRPr="00D238CD" w:rsidRDefault="00B44DB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565696" behindDoc="0" locked="0" layoutInCell="1" allowOverlap="1" wp14:anchorId="793F1086" wp14:editId="1CFC1A9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3242A5BB" w:rsidR="00AE14DE" w:rsidRPr="00D238CD" w:rsidRDefault="00B62DE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619712" behindDoc="0" locked="0" layoutInCell="1" allowOverlap="1" wp14:anchorId="476B2A8D" wp14:editId="70558C81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020654129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65BF6390" w:rsidR="00AE14DE" w:rsidRPr="00D238CD" w:rsidRDefault="000939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53728" behindDoc="0" locked="0" layoutInCell="1" allowOverlap="1" wp14:anchorId="0BF6A3FB" wp14:editId="216F21E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9200"/>
                  <wp:effectExtent l="0" t="0" r="635" b="0"/>
                  <wp:wrapNone/>
                  <wp:docPr id="249408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0852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674485FE" w:rsidR="00AE14DE" w:rsidRPr="00D238CD" w:rsidRDefault="00BA3E1C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B30F99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193152" behindDoc="0" locked="0" layoutInCell="1" allowOverlap="1" wp14:anchorId="4AD560A7" wp14:editId="59DCB65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1AB125B8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22276AFA" w:rsidR="00C42ECA" w:rsidRPr="00D238CD" w:rsidRDefault="0076314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185984" behindDoc="0" locked="0" layoutInCell="1" allowOverlap="1" wp14:anchorId="5D3FBDE7" wp14:editId="259C81E0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-3175</wp:posOffset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4DDBF391" w:rsidR="00C42ECA" w:rsidRPr="00D238CD" w:rsidRDefault="0076314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184960" behindDoc="0" locked="0" layoutInCell="1" allowOverlap="1" wp14:anchorId="0A1BF0B9" wp14:editId="23C8F57D">
                  <wp:simplePos x="0" y="0"/>
                  <wp:positionH relativeFrom="column">
                    <wp:posOffset>353060</wp:posOffset>
                  </wp:positionH>
                  <wp:positionV relativeFrom="page">
                    <wp:align>outside</wp:align>
                  </wp:positionV>
                  <wp:extent cx="489600" cy="450000"/>
                  <wp:effectExtent l="0" t="0" r="5715" b="7620"/>
                  <wp:wrapNone/>
                  <wp:docPr id="323303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41F29E9F" w:rsidR="00C42ECA" w:rsidRPr="00D238CD" w:rsidRDefault="0076314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187008" behindDoc="0" locked="0" layoutInCell="1" allowOverlap="1" wp14:anchorId="13BC0644" wp14:editId="4037D7EC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540748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2FB66544" w:rsidR="00C42ECA" w:rsidRPr="00D238CD" w:rsidRDefault="0076314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188032" behindDoc="0" locked="0" layoutInCell="1" allowOverlap="1" wp14:anchorId="0357BDF2" wp14:editId="74C8BF93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1014365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65EED538" w:rsidR="00C42ECA" w:rsidRPr="00D238CD" w:rsidRDefault="0076314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189056" behindDoc="0" locked="0" layoutInCell="1" allowOverlap="1" wp14:anchorId="1676B883" wp14:editId="1DD0DA5B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1074867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1ADCA791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2C71411A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93376" behindDoc="0" locked="0" layoutInCell="1" allowOverlap="1" wp14:anchorId="75B2EEEA" wp14:editId="6B1A4917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0C82010C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74272" behindDoc="0" locked="0" layoutInCell="1" allowOverlap="1" wp14:anchorId="4F402930" wp14:editId="23769FC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6FD538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55168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336064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16960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4FB5530A" w:rsidR="00B8626B" w:rsidRPr="009E4127" w:rsidRDefault="003A2E82" w:rsidP="009E4127">
      <w:r>
        <w:rPr>
          <w:noProof/>
        </w:rPr>
        <w:drawing>
          <wp:anchor distT="0" distB="0" distL="114300" distR="114300" simplePos="0" relativeHeight="249256448" behindDoc="0" locked="0" layoutInCell="1" allowOverlap="1" wp14:anchorId="188CE817" wp14:editId="7A3F81AB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62FFCE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784A4F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1B664A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B8146" w14:textId="77777777" w:rsidR="009E6FB9" w:rsidRDefault="009E6FB9" w:rsidP="00DD5720">
      <w:r>
        <w:separator/>
      </w:r>
    </w:p>
  </w:endnote>
  <w:endnote w:type="continuationSeparator" w:id="0">
    <w:p w14:paraId="52894AED" w14:textId="77777777" w:rsidR="009E6FB9" w:rsidRDefault="009E6FB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3F6EAB6-AD40-44EC-B093-D3830E4BBFA9}"/>
    <w:embedBold r:id="rId2" w:fontKey="{7E4BF2A5-F7B6-420F-92E6-3B386F31666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06440540-6DA9-43E1-82A7-C8ABFFCE5BE7}"/>
    <w:embedBold r:id="rId4" w:fontKey="{66F236B0-89DE-40F7-86FF-6E9E94895D6C}"/>
    <w:embedItalic r:id="rId5" w:fontKey="{2E523546-31AA-4FF4-B90A-46E4F898F9A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1029349C-EABD-4432-821D-B9B2799C8624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99D5AC1D-2FA8-451D-BDF1-00C98360004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A3AB8800-3C92-4626-8768-1ACE922BCB8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EFB31" w14:textId="77777777" w:rsidR="009E6FB9" w:rsidRDefault="009E6FB9" w:rsidP="00DD5720">
      <w:r>
        <w:separator/>
      </w:r>
    </w:p>
  </w:footnote>
  <w:footnote w:type="continuationSeparator" w:id="0">
    <w:p w14:paraId="13FBEF45" w14:textId="77777777" w:rsidR="009E6FB9" w:rsidRDefault="009E6FB9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176DF"/>
    <w:rsid w:val="00025835"/>
    <w:rsid w:val="0003405A"/>
    <w:rsid w:val="00041BE3"/>
    <w:rsid w:val="00044FD3"/>
    <w:rsid w:val="00045CFD"/>
    <w:rsid w:val="00057C83"/>
    <w:rsid w:val="00067C79"/>
    <w:rsid w:val="00093935"/>
    <w:rsid w:val="00095634"/>
    <w:rsid w:val="0009563D"/>
    <w:rsid w:val="000A2C6C"/>
    <w:rsid w:val="000B05F9"/>
    <w:rsid w:val="000D085E"/>
    <w:rsid w:val="000D45DB"/>
    <w:rsid w:val="000E22BF"/>
    <w:rsid w:val="000F227B"/>
    <w:rsid w:val="000F474E"/>
    <w:rsid w:val="000F793E"/>
    <w:rsid w:val="00107D87"/>
    <w:rsid w:val="00116ADB"/>
    <w:rsid w:val="00121A06"/>
    <w:rsid w:val="00122048"/>
    <w:rsid w:val="001221BC"/>
    <w:rsid w:val="0012572C"/>
    <w:rsid w:val="0013264C"/>
    <w:rsid w:val="00135431"/>
    <w:rsid w:val="0015335E"/>
    <w:rsid w:val="00161779"/>
    <w:rsid w:val="00166F02"/>
    <w:rsid w:val="00173124"/>
    <w:rsid w:val="00180117"/>
    <w:rsid w:val="00190479"/>
    <w:rsid w:val="001A38C0"/>
    <w:rsid w:val="001A77E0"/>
    <w:rsid w:val="001B142F"/>
    <w:rsid w:val="001B599E"/>
    <w:rsid w:val="001B7D7D"/>
    <w:rsid w:val="001C517F"/>
    <w:rsid w:val="001E248E"/>
    <w:rsid w:val="001F0927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74757"/>
    <w:rsid w:val="00283D04"/>
    <w:rsid w:val="002853A2"/>
    <w:rsid w:val="00286E0B"/>
    <w:rsid w:val="00290F11"/>
    <w:rsid w:val="002950D5"/>
    <w:rsid w:val="002B4096"/>
    <w:rsid w:val="002C48BF"/>
    <w:rsid w:val="002C6E8E"/>
    <w:rsid w:val="002E047B"/>
    <w:rsid w:val="002E171D"/>
    <w:rsid w:val="00302749"/>
    <w:rsid w:val="003035B6"/>
    <w:rsid w:val="003118CF"/>
    <w:rsid w:val="00325703"/>
    <w:rsid w:val="00326698"/>
    <w:rsid w:val="00331F1B"/>
    <w:rsid w:val="0033452A"/>
    <w:rsid w:val="00344899"/>
    <w:rsid w:val="003472FB"/>
    <w:rsid w:val="00355CC0"/>
    <w:rsid w:val="00365C50"/>
    <w:rsid w:val="00376841"/>
    <w:rsid w:val="0038710E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4EC1"/>
    <w:rsid w:val="00436558"/>
    <w:rsid w:val="00441530"/>
    <w:rsid w:val="00445EF2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4F387C"/>
    <w:rsid w:val="005144BA"/>
    <w:rsid w:val="00515F60"/>
    <w:rsid w:val="00522CBD"/>
    <w:rsid w:val="00523439"/>
    <w:rsid w:val="00523A8E"/>
    <w:rsid w:val="0053290C"/>
    <w:rsid w:val="00537246"/>
    <w:rsid w:val="00537D03"/>
    <w:rsid w:val="00540400"/>
    <w:rsid w:val="00544FAF"/>
    <w:rsid w:val="00551A75"/>
    <w:rsid w:val="00553E0E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6258A"/>
    <w:rsid w:val="00665CE1"/>
    <w:rsid w:val="00680238"/>
    <w:rsid w:val="0068510F"/>
    <w:rsid w:val="006865CF"/>
    <w:rsid w:val="0069319F"/>
    <w:rsid w:val="006B6F9B"/>
    <w:rsid w:val="006D108B"/>
    <w:rsid w:val="006D188D"/>
    <w:rsid w:val="006D1A67"/>
    <w:rsid w:val="006D5D86"/>
    <w:rsid w:val="006F0EEC"/>
    <w:rsid w:val="006F472A"/>
    <w:rsid w:val="007149E8"/>
    <w:rsid w:val="007215F9"/>
    <w:rsid w:val="00722B47"/>
    <w:rsid w:val="0076314E"/>
    <w:rsid w:val="00763739"/>
    <w:rsid w:val="007737EF"/>
    <w:rsid w:val="007846BF"/>
    <w:rsid w:val="00790171"/>
    <w:rsid w:val="0079200C"/>
    <w:rsid w:val="00793367"/>
    <w:rsid w:val="007B794B"/>
    <w:rsid w:val="007C475A"/>
    <w:rsid w:val="008241AF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138D"/>
    <w:rsid w:val="008C227E"/>
    <w:rsid w:val="008D2664"/>
    <w:rsid w:val="008D4CEA"/>
    <w:rsid w:val="008F2675"/>
    <w:rsid w:val="008F6B69"/>
    <w:rsid w:val="00911C4F"/>
    <w:rsid w:val="00913425"/>
    <w:rsid w:val="0092023C"/>
    <w:rsid w:val="00945EA1"/>
    <w:rsid w:val="009464B8"/>
    <w:rsid w:val="009612E2"/>
    <w:rsid w:val="00980BA0"/>
    <w:rsid w:val="0098564A"/>
    <w:rsid w:val="009905A2"/>
    <w:rsid w:val="0099473A"/>
    <w:rsid w:val="009A6C18"/>
    <w:rsid w:val="009B101F"/>
    <w:rsid w:val="009B65EB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E6FB9"/>
    <w:rsid w:val="009F5EEC"/>
    <w:rsid w:val="00A00327"/>
    <w:rsid w:val="00A10399"/>
    <w:rsid w:val="00A15F20"/>
    <w:rsid w:val="00A15F2B"/>
    <w:rsid w:val="00A23D13"/>
    <w:rsid w:val="00A27BBD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A5EC4"/>
    <w:rsid w:val="00AB6628"/>
    <w:rsid w:val="00AC3604"/>
    <w:rsid w:val="00AC572F"/>
    <w:rsid w:val="00AD5335"/>
    <w:rsid w:val="00AE0AF5"/>
    <w:rsid w:val="00AE14DE"/>
    <w:rsid w:val="00AF68D1"/>
    <w:rsid w:val="00B039D5"/>
    <w:rsid w:val="00B100F6"/>
    <w:rsid w:val="00B11579"/>
    <w:rsid w:val="00B24A50"/>
    <w:rsid w:val="00B30F48"/>
    <w:rsid w:val="00B32FA5"/>
    <w:rsid w:val="00B33AD0"/>
    <w:rsid w:val="00B42865"/>
    <w:rsid w:val="00B44DBD"/>
    <w:rsid w:val="00B5493C"/>
    <w:rsid w:val="00B62DEF"/>
    <w:rsid w:val="00B63631"/>
    <w:rsid w:val="00B70398"/>
    <w:rsid w:val="00B8626B"/>
    <w:rsid w:val="00B87EB3"/>
    <w:rsid w:val="00B95630"/>
    <w:rsid w:val="00BA3E1C"/>
    <w:rsid w:val="00BB3A0D"/>
    <w:rsid w:val="00BC10DD"/>
    <w:rsid w:val="00BD4100"/>
    <w:rsid w:val="00BD69C7"/>
    <w:rsid w:val="00BE3FCD"/>
    <w:rsid w:val="00BF3C77"/>
    <w:rsid w:val="00C04435"/>
    <w:rsid w:val="00C42ECA"/>
    <w:rsid w:val="00C4408F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D0F64"/>
    <w:rsid w:val="00CD1014"/>
    <w:rsid w:val="00CE2DD9"/>
    <w:rsid w:val="00CE5669"/>
    <w:rsid w:val="00CE75AA"/>
    <w:rsid w:val="00CF345D"/>
    <w:rsid w:val="00CF513F"/>
    <w:rsid w:val="00CF5C36"/>
    <w:rsid w:val="00CF63B7"/>
    <w:rsid w:val="00CF785F"/>
    <w:rsid w:val="00D0036D"/>
    <w:rsid w:val="00D1487F"/>
    <w:rsid w:val="00D17A81"/>
    <w:rsid w:val="00D17F45"/>
    <w:rsid w:val="00D238CD"/>
    <w:rsid w:val="00D31A5C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9754B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0EEF"/>
    <w:rsid w:val="00E33F83"/>
    <w:rsid w:val="00E376AA"/>
    <w:rsid w:val="00E52E55"/>
    <w:rsid w:val="00E56A01"/>
    <w:rsid w:val="00E60687"/>
    <w:rsid w:val="00E62A7F"/>
    <w:rsid w:val="00E635B2"/>
    <w:rsid w:val="00E73A9A"/>
    <w:rsid w:val="00E835E4"/>
    <w:rsid w:val="00E9201F"/>
    <w:rsid w:val="00E96F21"/>
    <w:rsid w:val="00EA7950"/>
    <w:rsid w:val="00EB0EA1"/>
    <w:rsid w:val="00EB6D1C"/>
    <w:rsid w:val="00EB717D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4C4E"/>
    <w:rsid w:val="00F45F83"/>
    <w:rsid w:val="00F4668D"/>
    <w:rsid w:val="00F50EA9"/>
    <w:rsid w:val="00F65D08"/>
    <w:rsid w:val="00F66A1C"/>
    <w:rsid w:val="00F76321"/>
    <w:rsid w:val="00F8143E"/>
    <w:rsid w:val="00F851E9"/>
    <w:rsid w:val="00F92610"/>
    <w:rsid w:val="00FB0460"/>
    <w:rsid w:val="00FB7FC3"/>
    <w:rsid w:val="00FB7FFB"/>
    <w:rsid w:val="00FC2670"/>
    <w:rsid w:val="00FC338C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29</TotalTime>
  <Pages>1</Pages>
  <Words>43</Words>
  <Characters>188</Characters>
  <Application>Microsoft Office Word</Application>
  <DocSecurity>0</DocSecurity>
  <Lines>188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14</cp:revision>
  <cp:lastPrinted>2024-09-24T11:07:00Z</cp:lastPrinted>
  <dcterms:created xsi:type="dcterms:W3CDTF">2026-04-05T16:19:00Z</dcterms:created>
  <dcterms:modified xsi:type="dcterms:W3CDTF">2026-04-10T14:14:00Z</dcterms:modified>
</cp:coreProperties>
</file>