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31"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322"/>
        <w:gridCol w:w="2190"/>
      </w:tblGrid>
      <w:tr w:rsidR="00F65D08" w:rsidRPr="000118E9" w14:paraId="7FE19D89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66042D3" w14:textId="43F46892" w:rsidR="00AE14DE" w:rsidRPr="00D238CD" w:rsidRDefault="00EA7950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48576000" behindDoc="0" locked="0" layoutInCell="1" allowOverlap="1" wp14:anchorId="53F617EC" wp14:editId="1BB5C1F5">
                      <wp:simplePos x="0" y="0"/>
                      <wp:positionH relativeFrom="margin">
                        <wp:posOffset>-1294130</wp:posOffset>
                      </wp:positionH>
                      <wp:positionV relativeFrom="paragraph">
                        <wp:posOffset>-935990</wp:posOffset>
                      </wp:positionV>
                      <wp:extent cx="9877425" cy="751205"/>
                      <wp:effectExtent l="0" t="19050" r="0" b="10795"/>
                      <wp:wrapNone/>
                      <wp:docPr id="141502266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77425" cy="751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>
                                <a:bevelT/>
                              </a:sp3d>
                            </wps:spPr>
                            <wps:txbx>
                              <w:txbxContent>
                                <w:p w14:paraId="5A16976B" w14:textId="2C9D9C2B" w:rsidR="001221BC" w:rsidRPr="001221BC" w:rsidRDefault="0066124B" w:rsidP="00BC10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Nest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–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Wendy</w:t>
                                  </w:r>
                                  <w:r w:rsidR="00D31A5C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Joseph, Tilly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and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Helen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F40FC5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617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1.9pt;margin-top:-73.7pt;width:777.75pt;height:59.15pt;z-index:2485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" filled="f" stroked="f">
                      <v:textbox>
                        <w:txbxContent>
                          <w:p w14:paraId="5A16976B" w14:textId="2C9D9C2B" w:rsidR="001221BC" w:rsidRPr="001221BC" w:rsidRDefault="0066124B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Nest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Wendy</w:t>
                            </w:r>
                            <w:r w:rsidR="00D31A5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Joseph, Tilly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Helen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43DE" w:rsidRPr="00D238CD">
              <w:rPr>
                <w:sz w:val="20"/>
                <w:szCs w:val="20"/>
              </w:rPr>
              <w:t> </w:t>
            </w:r>
          </w:p>
        </w:tc>
        <w:tc>
          <w:tcPr>
            <w:tcW w:w="2118" w:type="dxa"/>
            <w:vAlign w:val="center"/>
          </w:tcPr>
          <w:p w14:paraId="129A52A3" w14:textId="53549D8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619008" behindDoc="0" locked="0" layoutInCell="1" allowOverlap="1" wp14:anchorId="31A222F1" wp14:editId="0218050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D02630" w14:textId="4476BF2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5F0921C" w14:textId="7345AEED" w:rsidR="00AE14DE" w:rsidRPr="00D238CD" w:rsidRDefault="00AE14DE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2226F2" w14:textId="196477EB" w:rsidR="00AE14DE" w:rsidRPr="00D238CD" w:rsidRDefault="00A32C18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657920" behindDoc="0" locked="0" layoutInCell="1" allowOverlap="1" wp14:anchorId="485E2042" wp14:editId="5BE1D79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vAlign w:val="center"/>
          </w:tcPr>
          <w:p w14:paraId="0E3CE58A" w14:textId="31606A4D" w:rsidR="00AE14DE" w:rsidRPr="00D238CD" w:rsidRDefault="00A32C18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696832" behindDoc="0" locked="0" layoutInCell="1" allowOverlap="1" wp14:anchorId="1FEE2523" wp14:editId="2238460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vAlign w:val="center"/>
          </w:tcPr>
          <w:p w14:paraId="513E8785" w14:textId="316878F2" w:rsidR="00AE14DE" w:rsidRPr="00D238CD" w:rsidRDefault="00F45F83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735744" behindDoc="0" locked="0" layoutInCell="1" allowOverlap="1" wp14:anchorId="0FF4A1AD" wp14:editId="40D8E54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vAlign w:val="center"/>
          </w:tcPr>
          <w:p w14:paraId="66E1CF7B" w14:textId="73B95A34" w:rsidR="00AE14DE" w:rsidRPr="00D238CD" w:rsidRDefault="00376841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774656" behindDoc="0" locked="0" layoutInCell="1" allowOverlap="1" wp14:anchorId="28C683EA" wp14:editId="02B6FB7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2A859A8" w14:textId="77777777" w:rsidTr="00790171">
        <w:trPr>
          <w:trHeight w:val="680"/>
        </w:trPr>
        <w:tc>
          <w:tcPr>
            <w:tcW w:w="2118" w:type="dxa"/>
          </w:tcPr>
          <w:p w14:paraId="135009D5" w14:textId="4C4AC814" w:rsidR="00EA7950" w:rsidRPr="00F65D08" w:rsidRDefault="00EA79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1BD4CD33" w14:textId="4497EC46" w:rsidR="000D085E" w:rsidRPr="00F65D08" w:rsidRDefault="000D085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18" w:type="dxa"/>
            <w:shd w:val="clear" w:color="auto" w:fill="EE8CBD" w:themeFill="accent1" w:themeFillTint="99"/>
          </w:tcPr>
          <w:p w14:paraId="4DD0EADA" w14:textId="3B11163F" w:rsidR="000D085E" w:rsidRPr="00D238CD" w:rsidRDefault="000D085E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82944" behindDoc="0" locked="0" layoutInCell="1" allowOverlap="1" wp14:anchorId="5A8EDB13" wp14:editId="70BB12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62CE986A" w14:textId="011BE416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24928" behindDoc="0" locked="0" layoutInCell="1" allowOverlap="1" wp14:anchorId="2609C349" wp14:editId="41F8615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2ABA17F0" w14:textId="67A8E28E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66912" behindDoc="0" locked="0" layoutInCell="1" allowOverlap="1" wp14:anchorId="5508598C" wp14:editId="00C2886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</w:tcPr>
          <w:p w14:paraId="40352E93" w14:textId="58FF6AEA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008896" behindDoc="0" locked="0" layoutInCell="1" allowOverlap="1" wp14:anchorId="59B5796F" wp14:editId="0EFFA75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</w:tcPr>
          <w:p w14:paraId="534895D1" w14:textId="65DFF1D4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050880" behindDoc="0" locked="0" layoutInCell="1" allowOverlap="1" wp14:anchorId="5B4D4867" wp14:editId="513590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1A0BE61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D659AA4" w14:textId="5F2EB5A5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7B8BBD48" w14:textId="3CDAD70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396224" behindDoc="0" locked="0" layoutInCell="1" allowOverlap="1" wp14:anchorId="1542A4FC" wp14:editId="7368489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6EDD9145" w14:textId="480FA7F6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52928" behindDoc="0" locked="0" layoutInCell="1" allowOverlap="1" wp14:anchorId="77308D3C" wp14:editId="0A838A9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51B029F" w14:textId="43798F7E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54976" behindDoc="0" locked="0" layoutInCell="1" allowOverlap="1" wp14:anchorId="2982B668" wp14:editId="73CC952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38405FA9" w14:textId="78B7F155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57024" behindDoc="0" locked="0" layoutInCell="1" allowOverlap="1" wp14:anchorId="43B252A0" wp14:editId="05C1B86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  <w:vAlign w:val="center"/>
          </w:tcPr>
          <w:p w14:paraId="18A29E54" w14:textId="12460BAF" w:rsidR="00AE14DE" w:rsidRPr="00D238CD" w:rsidRDefault="00C044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45280" behindDoc="0" locked="0" layoutInCell="1" allowOverlap="1" wp14:anchorId="1A76869B" wp14:editId="05DFE4F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E6B2F2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EB45C1C" w14:textId="705815EA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</w:t>
            </w:r>
            <w:r w:rsidR="00E60687" w:rsidRPr="00F65D08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18" w:type="dxa"/>
            <w:shd w:val="clear" w:color="auto" w:fill="BF94D8" w:themeFill="accent6" w:themeFillTint="99"/>
          </w:tcPr>
          <w:p w14:paraId="6A2E3089" w14:textId="16A49BB7" w:rsidR="00AE14DE" w:rsidRPr="00F65D08" w:rsidRDefault="00FB2A6E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584832" behindDoc="0" locked="0" layoutInCell="1" allowOverlap="1" wp14:anchorId="00ADE01B" wp14:editId="49EFFC62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00400" cy="464400"/>
                  <wp:effectExtent l="0" t="0" r="0" b="0"/>
                  <wp:wrapNone/>
                  <wp:docPr id="2956452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D0EE9F" w14:textId="1EC11475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  <w:p w14:paraId="683EAC4F" w14:textId="567E7C8A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BF94D8" w:themeFill="accent6" w:themeFillTint="99"/>
          </w:tcPr>
          <w:p w14:paraId="12B795C9" w14:textId="5248D9C7" w:rsidR="00AE14DE" w:rsidRPr="00D238CD" w:rsidRDefault="007E71B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520320" behindDoc="0" locked="0" layoutInCell="1" allowOverlap="1" wp14:anchorId="02F1C658" wp14:editId="0719D9B5">
                  <wp:simplePos x="0" y="0"/>
                  <wp:positionH relativeFrom="page">
                    <wp:align>center</wp:align>
                  </wp:positionH>
                  <wp:positionV relativeFrom="page">
                    <wp:align>center</wp:align>
                  </wp:positionV>
                  <wp:extent cx="522000" cy="432000"/>
                  <wp:effectExtent l="0" t="0" r="0" b="6350"/>
                  <wp:wrapNone/>
                  <wp:docPr id="998977547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</w:tcPr>
          <w:p w14:paraId="3D5505E9" w14:textId="3ACC826D" w:rsidR="00AE14DE" w:rsidRPr="00D238CD" w:rsidRDefault="0027578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4369792" behindDoc="0" locked="0" layoutInCell="1" allowOverlap="1" wp14:anchorId="2837FB7D" wp14:editId="1E850E7B">
                  <wp:simplePos x="0" y="0"/>
                  <wp:positionH relativeFrom="margin">
                    <wp:posOffset>697865</wp:posOffset>
                  </wp:positionH>
                  <wp:positionV relativeFrom="page">
                    <wp:posOffset>12700</wp:posOffset>
                  </wp:positionV>
                  <wp:extent cx="543600" cy="432000"/>
                  <wp:effectExtent l="0" t="0" r="8890" b="6350"/>
                  <wp:wrapNone/>
                  <wp:docPr id="1984990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4432256" behindDoc="0" locked="0" layoutInCell="1" allowOverlap="1" wp14:anchorId="60B723A6" wp14:editId="57A711C7">
                  <wp:simplePos x="0" y="0"/>
                  <wp:positionH relativeFrom="margin">
                    <wp:posOffset>43815</wp:posOffset>
                  </wp:positionH>
                  <wp:positionV relativeFrom="page">
                    <wp:posOffset>5080</wp:posOffset>
                  </wp:positionV>
                  <wp:extent cx="539750" cy="434975"/>
                  <wp:effectExtent l="0" t="0" r="0" b="3175"/>
                  <wp:wrapNone/>
                  <wp:docPr id="95227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43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01D087DA" w14:textId="55F4AFAA" w:rsidR="00AE14DE" w:rsidRPr="00D238CD" w:rsidRDefault="0055020C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873600" behindDoc="0" locked="0" layoutInCell="1" allowOverlap="1" wp14:anchorId="2703F6A2" wp14:editId="3F57E464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-3175</wp:posOffset>
                  </wp:positionV>
                  <wp:extent cx="485775" cy="449580"/>
                  <wp:effectExtent l="0" t="0" r="9525" b="7620"/>
                  <wp:wrapNone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</w:tcPr>
          <w:p w14:paraId="37F85F42" w14:textId="2B67EC75" w:rsidR="00AE14DE" w:rsidRPr="00D238CD" w:rsidRDefault="002851C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498816" behindDoc="0" locked="0" layoutInCell="1" allowOverlap="1" wp14:anchorId="7A54C0A8" wp14:editId="624D218C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00400" cy="464400"/>
                  <wp:effectExtent l="0" t="0" r="0" b="0"/>
                  <wp:wrapNone/>
                  <wp:docPr id="92981418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0460"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8536064" behindDoc="0" locked="0" layoutInCell="1" allowOverlap="1" wp14:anchorId="6C3DA0B6" wp14:editId="66B95D09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347F224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0FC1920" w14:textId="40295D9A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0250AEF7" w14:textId="1AAD8066" w:rsidR="00116ADB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06944" behindDoc="0" locked="0" layoutInCell="1" allowOverlap="1" wp14:anchorId="5E304F25" wp14:editId="04F6268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4CE3DBFA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1542D444" w14:textId="5379DFE5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97056" behindDoc="0" locked="0" layoutInCell="1" allowOverlap="1" wp14:anchorId="39710A27" wp14:editId="5FFCE50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D5FEF5" w14:textId="3E05D91C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886144" behindDoc="0" locked="0" layoutInCell="1" allowOverlap="1" wp14:anchorId="0444897F" wp14:editId="4DCE86E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0FA2D712" w14:textId="5677CC20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975232" behindDoc="0" locked="0" layoutInCell="1" allowOverlap="1" wp14:anchorId="14E99D96" wp14:editId="1E62C28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75218DC0" w14:textId="16D9978F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64320" behindDoc="0" locked="0" layoutInCell="1" allowOverlap="1" wp14:anchorId="2CABD752" wp14:editId="0EEC681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0CE19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A211E6E" w14:textId="5F51421A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2F03216B" w14:textId="48341D84" w:rsidR="00AE14DE" w:rsidRPr="00D238CD" w:rsidRDefault="00107B7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236672" behindDoc="0" locked="0" layoutInCell="1" allowOverlap="1" wp14:anchorId="2F9FD17D" wp14:editId="16B21A9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207747970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3B59CA3" w:rsidR="00C42ECA" w:rsidRPr="00D238CD" w:rsidRDefault="00C42ECA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24E643B2" w14:textId="51C37B56" w:rsidR="00A36319" w:rsidRPr="00D238CD" w:rsidRDefault="007E71B5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912896" behindDoc="0" locked="0" layoutInCell="1" allowOverlap="1" wp14:anchorId="793F1086" wp14:editId="4419054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30BFC3CE" w14:textId="09EDB54B" w:rsidR="00AE14DE" w:rsidRPr="00D238CD" w:rsidRDefault="00A97F3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868480" behindDoc="0" locked="0" layoutInCell="1" allowOverlap="1" wp14:anchorId="206D018D" wp14:editId="7424D55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750520508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620898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47C77BE5" w14:textId="2D4CE59E" w:rsidR="009905A2" w:rsidRPr="00D238CD" w:rsidRDefault="0055020C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872576" behindDoc="0" locked="0" layoutInCell="1" allowOverlap="1" wp14:anchorId="7A119864" wp14:editId="75E684EB">
                  <wp:simplePos x="6677025" y="32480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4AE8D3A9" w14:textId="2BEA7472" w:rsidR="00AE14DE" w:rsidRPr="00D238CD" w:rsidRDefault="002851C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4637056" behindDoc="0" locked="0" layoutInCell="1" allowOverlap="1" wp14:anchorId="5A1F3254" wp14:editId="3150644E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46472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06256B7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6367C73" w14:textId="24EBC7EC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581009B5" w14:textId="2719DDE5" w:rsidR="00B100F6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562112" behindDoc="0" locked="0" layoutInCell="1" allowOverlap="1" wp14:anchorId="656C7615" wp14:editId="2849C67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33B75F72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49C004DD" w14:textId="0EBBDC32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684992" behindDoc="0" locked="0" layoutInCell="1" allowOverlap="1" wp14:anchorId="689E0A85" wp14:editId="51B1AD1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687775D" w14:textId="027D15B3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808896" behindDoc="0" locked="0" layoutInCell="1" allowOverlap="1" wp14:anchorId="347697C0" wp14:editId="5B22660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75FB05E5" w14:textId="2A7BF306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931776" behindDoc="0" locked="0" layoutInCell="1" allowOverlap="1" wp14:anchorId="3EDA097A" wp14:editId="44891CC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3A1E1D99" w14:textId="43E05BE3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121792" behindDoc="0" locked="0" layoutInCell="1" allowOverlap="1" wp14:anchorId="06C93C38" wp14:editId="78A0224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BF6D7CE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7A5860B" w14:textId="1B69006A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321084A1" w14:textId="502A5C21" w:rsidR="00415197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068992" behindDoc="0" locked="0" layoutInCell="1" allowOverlap="1" wp14:anchorId="7305D24C" wp14:editId="3FCD5D8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3184467E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04FB7EBF" w14:textId="1F880D0C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206208" behindDoc="0" locked="0" layoutInCell="1" allowOverlap="1" wp14:anchorId="55C1288C" wp14:editId="2B46378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3A15DE" w14:textId="4D1604CA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342400" behindDoc="0" locked="0" layoutInCell="1" allowOverlap="1" wp14:anchorId="463955E8" wp14:editId="3B0E364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3265AD22" w14:textId="646B1AD3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479616" behindDoc="0" locked="0" layoutInCell="1" allowOverlap="1" wp14:anchorId="72DA2A5B" wp14:editId="4928BE0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01AFAFC5" w14:textId="17CEE85C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616832" behindDoc="0" locked="0" layoutInCell="1" allowOverlap="1" wp14:anchorId="73B26F13" wp14:editId="039D6B4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E59883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57C1DF5D" w14:textId="5739AF36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0E09C1B1" w14:textId="392201E7" w:rsidR="0053290C" w:rsidRPr="00D238CD" w:rsidRDefault="00E60687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91296" behindDoc="0" locked="0" layoutInCell="1" allowOverlap="1" wp14:anchorId="7E28BD0F" wp14:editId="325F0DB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65FFCAB4" w:rsidR="0053290C" w:rsidRPr="00D238CD" w:rsidRDefault="0053290C" w:rsidP="00DF6F9D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5BB877F2" w14:textId="21F480E8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18272" behindDoc="0" locked="0" layoutInCell="1" allowOverlap="1" wp14:anchorId="4322F671" wp14:editId="0D73E684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EDE620B" w14:textId="39C14941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45248" behindDoc="0" locked="0" layoutInCell="1" allowOverlap="1" wp14:anchorId="30A6994C" wp14:editId="26EDD79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446425C0" w14:textId="77F4FE59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73248" behindDoc="0" locked="0" layoutInCell="1" allowOverlap="1" wp14:anchorId="3F051CD3" wp14:editId="32F2C7F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319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510903DA" w14:textId="05B4FC6E" w:rsidR="00AE14DE" w:rsidRPr="00D238CD" w:rsidRDefault="00E60687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02272" behindDoc="0" locked="0" layoutInCell="1" allowOverlap="1" wp14:anchorId="548D9939" wp14:editId="047FB94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A8C01C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018BD05" w14:textId="4436D197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10184415" w14:textId="5E8D7660" w:rsidR="00AE14DE" w:rsidRPr="00D238CD" w:rsidRDefault="00CF29D5" w:rsidP="00E96F21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375040" behindDoc="0" locked="0" layoutInCell="1" allowOverlap="1" wp14:anchorId="1E82842E" wp14:editId="0AFF703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43600" cy="432000"/>
                  <wp:effectExtent l="0" t="0" r="8890" b="6350"/>
                  <wp:wrapNone/>
                  <wp:docPr id="1855927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0DF89640" w14:textId="2375DE09" w:rsidR="00AE14DE" w:rsidRPr="00D238CD" w:rsidRDefault="007E71B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8997888" behindDoc="0" locked="0" layoutInCell="1" allowOverlap="1" wp14:anchorId="0F55E3F8" wp14:editId="519CE4B9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159221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14A8C6B5" w14:textId="0FEAF809" w:rsidR="00AE14DE" w:rsidRPr="00D238CD" w:rsidRDefault="00A97F3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54DF">
              <w:rPr>
                <w:noProof/>
              </w:rPr>
              <w:drawing>
                <wp:anchor distT="0" distB="0" distL="114300" distR="114300" simplePos="0" relativeHeight="254051328" behindDoc="0" locked="0" layoutInCell="1" allowOverlap="1" wp14:anchorId="7BD8BAB2" wp14:editId="223DD6F9">
                  <wp:simplePos x="0" y="0"/>
                  <wp:positionH relativeFrom="margin">
                    <wp:posOffset>652145</wp:posOffset>
                  </wp:positionH>
                  <wp:positionV relativeFrom="paragraph">
                    <wp:posOffset>-8255</wp:posOffset>
                  </wp:positionV>
                  <wp:extent cx="539750" cy="438785"/>
                  <wp:effectExtent l="0" t="0" r="0" b="0"/>
                  <wp:wrapNone/>
                  <wp:docPr id="5892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02640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5786"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960192" behindDoc="0" locked="0" layoutInCell="1" allowOverlap="1" wp14:anchorId="476B2A8D" wp14:editId="7F8FFAFE">
                  <wp:simplePos x="0" y="0"/>
                  <wp:positionH relativeFrom="margin">
                    <wp:posOffset>13970</wp:posOffset>
                  </wp:positionH>
                  <wp:positionV relativeFrom="page">
                    <wp:posOffset>-14605</wp:posOffset>
                  </wp:positionV>
                  <wp:extent cx="539750" cy="445770"/>
                  <wp:effectExtent l="0" t="0" r="0" b="0"/>
                  <wp:wrapNone/>
                  <wp:docPr id="1020654129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29DBBCBC" w14:textId="581F118B" w:rsidR="00AE14DE" w:rsidRPr="00D238CD" w:rsidRDefault="002851C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9256960" behindDoc="0" locked="0" layoutInCell="1" allowOverlap="1" wp14:anchorId="3D17255C" wp14:editId="4BCC01C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8000" cy="457585"/>
                  <wp:effectExtent l="0" t="0" r="0" b="0"/>
                  <wp:wrapNone/>
                  <wp:docPr id="139729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29838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000" cy="457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6DE44DDD" w14:textId="3C2FD6BC" w:rsidR="00AE14DE" w:rsidRPr="00D238CD" w:rsidRDefault="002851C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850752" behindDoc="0" locked="0" layoutInCell="1" allowOverlap="1" wp14:anchorId="6D44603D" wp14:editId="75E2241A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0CCCDA5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82C4DAA" w14:textId="49258B10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76AC3298" w14:textId="5EDAEEA9" w:rsidR="00AE14DE" w:rsidRPr="00D238CD" w:rsidRDefault="00CF29D5" w:rsidP="00CF63B7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870080" behindDoc="0" locked="0" layoutInCell="1" allowOverlap="1" wp14:anchorId="78182D78" wp14:editId="52CF4DA2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666546117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471DE821" w14:textId="237CC6A1" w:rsidR="00AE14DE" w:rsidRPr="00D238CD" w:rsidRDefault="007E71B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617728" behindDoc="0" locked="0" layoutInCell="1" allowOverlap="1" wp14:anchorId="017C710B" wp14:editId="268DD56F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49457073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615F1E04" w14:textId="0033C79D" w:rsidR="00AE14DE" w:rsidRPr="00D238CD" w:rsidRDefault="00984304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760512" behindDoc="0" locked="0" layoutInCell="1" allowOverlap="1" wp14:anchorId="0F5A90EB" wp14:editId="5D7D72DA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28814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190F6C1A" w14:textId="059F2F85" w:rsidR="00AE14DE" w:rsidRPr="00D238CD" w:rsidRDefault="002851C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93088" behindDoc="0" locked="0" layoutInCell="1" allowOverlap="1" wp14:anchorId="556AC3DF" wp14:editId="621B77C9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7FB2E374" w14:textId="23B62D33" w:rsidR="00AE14DE" w:rsidRPr="00D238CD" w:rsidRDefault="006C3A74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871552" behindDoc="0" locked="0" layoutInCell="1" allowOverlap="1" wp14:anchorId="1EF0B5BA" wp14:editId="6DA6F91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1183842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EC151DD" w14:textId="77777777" w:rsidTr="00B95630">
        <w:trPr>
          <w:trHeight w:val="680"/>
        </w:trPr>
        <w:tc>
          <w:tcPr>
            <w:tcW w:w="2118" w:type="dxa"/>
            <w:vAlign w:val="center"/>
          </w:tcPr>
          <w:p w14:paraId="58D75181" w14:textId="385ED825" w:rsidR="00EA7950" w:rsidRPr="00F65D08" w:rsidRDefault="00D238C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2.40</w:t>
            </w:r>
          </w:p>
          <w:p w14:paraId="63F3ABB2" w14:textId="46A03F46" w:rsidR="00F65D08" w:rsidRPr="00F65D08" w:rsidRDefault="00F65D08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160EA68E" w14:textId="4FF2EA82" w:rsidR="00C42ECA" w:rsidRPr="00D238CD" w:rsidRDefault="00F5350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874624" behindDoc="0" locked="0" layoutInCell="1" allowOverlap="1" wp14:anchorId="351B5CD6" wp14:editId="68DA7303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B1855B9" w14:textId="0911139E" w:rsidR="00C42ECA" w:rsidRPr="00D238CD" w:rsidRDefault="00F5350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875648" behindDoc="0" locked="0" layoutInCell="1" allowOverlap="1" wp14:anchorId="6F2A5369" wp14:editId="67F87253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16817044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7F9D86A0" w14:textId="568B1EC4" w:rsidR="00C42ECA" w:rsidRPr="00D238CD" w:rsidRDefault="00F5350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876672" behindDoc="0" locked="0" layoutInCell="1" allowOverlap="1" wp14:anchorId="32283B11" wp14:editId="1C999479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6721743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5942A1F5" w14:textId="3D654BC0" w:rsidR="00C42ECA" w:rsidRPr="00D238CD" w:rsidRDefault="00F5350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877696" behindDoc="0" locked="0" layoutInCell="1" allowOverlap="1" wp14:anchorId="7217DB24" wp14:editId="47CC77F4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4982205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6C4C1B54" w14:textId="34094D22" w:rsidR="00C42ECA" w:rsidRPr="00D238CD" w:rsidRDefault="00F5350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878720" behindDoc="0" locked="0" layoutInCell="1" allowOverlap="1" wp14:anchorId="63E0E32C" wp14:editId="3CAE9F19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2687413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D238CD" w14:paraId="319ED17F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29E034F6" w14:textId="583D8A1C" w:rsidR="00AE14DE" w:rsidRPr="00F65D08" w:rsidRDefault="00AE14DE" w:rsidP="00EA7950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65D08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195C8B8D" w14:textId="00DD834F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80928" behindDoc="0" locked="0" layoutInCell="1" allowOverlap="1" wp14:anchorId="75B2EEEA" wp14:editId="6B1A4917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0E624CF5" w14:textId="0C82010C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304832" behindDoc="0" locked="0" layoutInCell="1" allowOverlap="1" wp14:anchorId="4F402930" wp14:editId="23769FC5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C2F1756" w14:textId="66FD538F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428736" behindDoc="0" locked="0" layoutInCell="1" allowOverlap="1" wp14:anchorId="43ED6D0C" wp14:editId="2F4AA1EF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659F3141" w14:textId="04F521E9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552640" behindDoc="0" locked="0" layoutInCell="1" allowOverlap="1" wp14:anchorId="27BF8FDD" wp14:editId="1D93199F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273183ED" w14:textId="3F87B191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676544" behindDoc="0" locked="0" layoutInCell="1" allowOverlap="1" wp14:anchorId="73F2DFD2" wp14:editId="4BBFF126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5B856030" w:rsidR="00B8626B" w:rsidRPr="009E4127" w:rsidRDefault="003A2E82" w:rsidP="009E4127">
      <w:r>
        <w:rPr>
          <w:noProof/>
        </w:rPr>
        <w:drawing>
          <wp:anchor distT="0" distB="0" distL="114300" distR="114300" simplePos="0" relativeHeight="248580096" behindDoc="0" locked="0" layoutInCell="1" allowOverlap="1" wp14:anchorId="188CE817" wp14:editId="26C7F5FE">
            <wp:simplePos x="0" y="0"/>
            <wp:positionH relativeFrom="page">
              <wp:posOffset>9344025</wp:posOffset>
            </wp:positionH>
            <wp:positionV relativeFrom="margin">
              <wp:posOffset>-647700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18FBF7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40890C5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BB62E7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059F791A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7B4570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3"/>
      <w:footerReference w:type="default" r:id="rId44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DF8F6" w14:textId="77777777" w:rsidR="00107671" w:rsidRDefault="00107671" w:rsidP="00DD5720">
      <w:r>
        <w:separator/>
      </w:r>
    </w:p>
  </w:endnote>
  <w:endnote w:type="continuationSeparator" w:id="0">
    <w:p w14:paraId="737AFF6C" w14:textId="77777777" w:rsidR="00107671" w:rsidRDefault="00107671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4B2853E-6A4A-4DE1-A375-D27E798B24B0}"/>
    <w:embedBold r:id="rId2" w:fontKey="{8BCE38A3-E5D1-4F44-B498-C66D482B4D5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7366BFAC-BC10-46DB-9C55-CB2BF52B583F}"/>
    <w:embedBold r:id="rId4" w:fontKey="{CB045E78-7739-4A5C-BABF-064E38009516}"/>
    <w:embedItalic r:id="rId5" w:fontKey="{2C8EE172-0D53-403B-A3FD-FFA7406FB496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59D02B63-C409-4D5A-81D2-4A1DB6E29161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22DBDDF1-453B-4946-A2BC-DD10B4F888C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ED739C2C-D378-4FEA-A773-50339879BFA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6960A" w14:textId="77777777" w:rsidR="00107671" w:rsidRDefault="00107671" w:rsidP="00DD5720">
      <w:r>
        <w:separator/>
      </w:r>
    </w:p>
  </w:footnote>
  <w:footnote w:type="continuationSeparator" w:id="0">
    <w:p w14:paraId="7638B77E" w14:textId="77777777" w:rsidR="00107671" w:rsidRDefault="00107671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21C3"/>
    <w:rsid w:val="00013EFF"/>
    <w:rsid w:val="00014C96"/>
    <w:rsid w:val="000176DF"/>
    <w:rsid w:val="00025835"/>
    <w:rsid w:val="0003405A"/>
    <w:rsid w:val="00041BE3"/>
    <w:rsid w:val="00044FD3"/>
    <w:rsid w:val="00045CFD"/>
    <w:rsid w:val="00057C83"/>
    <w:rsid w:val="00067C79"/>
    <w:rsid w:val="00093935"/>
    <w:rsid w:val="00095634"/>
    <w:rsid w:val="0009563D"/>
    <w:rsid w:val="000A2C6C"/>
    <w:rsid w:val="000B05F9"/>
    <w:rsid w:val="000D085E"/>
    <w:rsid w:val="000D45DB"/>
    <w:rsid w:val="000E22BF"/>
    <w:rsid w:val="000F227B"/>
    <w:rsid w:val="000F474E"/>
    <w:rsid w:val="000F793E"/>
    <w:rsid w:val="00107671"/>
    <w:rsid w:val="00107B7F"/>
    <w:rsid w:val="00107D87"/>
    <w:rsid w:val="00116ADB"/>
    <w:rsid w:val="00121A06"/>
    <w:rsid w:val="00122048"/>
    <w:rsid w:val="001221BC"/>
    <w:rsid w:val="0012572C"/>
    <w:rsid w:val="00135431"/>
    <w:rsid w:val="0015335E"/>
    <w:rsid w:val="00161779"/>
    <w:rsid w:val="00166F02"/>
    <w:rsid w:val="00167850"/>
    <w:rsid w:val="00173124"/>
    <w:rsid w:val="00180117"/>
    <w:rsid w:val="00190479"/>
    <w:rsid w:val="0019370B"/>
    <w:rsid w:val="001A38C0"/>
    <w:rsid w:val="001A77E0"/>
    <w:rsid w:val="001B142F"/>
    <w:rsid w:val="001B599E"/>
    <w:rsid w:val="001B7D7D"/>
    <w:rsid w:val="001C517F"/>
    <w:rsid w:val="001E248E"/>
    <w:rsid w:val="001F0927"/>
    <w:rsid w:val="00203298"/>
    <w:rsid w:val="00203C3E"/>
    <w:rsid w:val="00220107"/>
    <w:rsid w:val="0022646A"/>
    <w:rsid w:val="002345E0"/>
    <w:rsid w:val="00250ED2"/>
    <w:rsid w:val="00253C8F"/>
    <w:rsid w:val="00254D95"/>
    <w:rsid w:val="00257A59"/>
    <w:rsid w:val="00275786"/>
    <w:rsid w:val="00283D04"/>
    <w:rsid w:val="002851C0"/>
    <w:rsid w:val="002853A2"/>
    <w:rsid w:val="00286E0B"/>
    <w:rsid w:val="00290F11"/>
    <w:rsid w:val="002950D5"/>
    <w:rsid w:val="002B4096"/>
    <w:rsid w:val="002C48BF"/>
    <w:rsid w:val="002C6E8E"/>
    <w:rsid w:val="002E047B"/>
    <w:rsid w:val="002E171D"/>
    <w:rsid w:val="00302749"/>
    <w:rsid w:val="003035B6"/>
    <w:rsid w:val="003118CF"/>
    <w:rsid w:val="00326698"/>
    <w:rsid w:val="00331F1B"/>
    <w:rsid w:val="0033452A"/>
    <w:rsid w:val="00344899"/>
    <w:rsid w:val="003472FB"/>
    <w:rsid w:val="00355CC0"/>
    <w:rsid w:val="00365C50"/>
    <w:rsid w:val="003760DD"/>
    <w:rsid w:val="00376841"/>
    <w:rsid w:val="0038710E"/>
    <w:rsid w:val="00390382"/>
    <w:rsid w:val="00394D4D"/>
    <w:rsid w:val="003A2E82"/>
    <w:rsid w:val="003A6A65"/>
    <w:rsid w:val="003B05B3"/>
    <w:rsid w:val="003B2FB5"/>
    <w:rsid w:val="003C0267"/>
    <w:rsid w:val="003D26A6"/>
    <w:rsid w:val="003D48AE"/>
    <w:rsid w:val="003D75F7"/>
    <w:rsid w:val="003F7AC2"/>
    <w:rsid w:val="0041023D"/>
    <w:rsid w:val="00411653"/>
    <w:rsid w:val="00412284"/>
    <w:rsid w:val="00415197"/>
    <w:rsid w:val="004169F6"/>
    <w:rsid w:val="00421EC1"/>
    <w:rsid w:val="0042396A"/>
    <w:rsid w:val="00426981"/>
    <w:rsid w:val="00427076"/>
    <w:rsid w:val="00431A11"/>
    <w:rsid w:val="00436558"/>
    <w:rsid w:val="00441530"/>
    <w:rsid w:val="00445EF2"/>
    <w:rsid w:val="004623C6"/>
    <w:rsid w:val="00466735"/>
    <w:rsid w:val="0048680F"/>
    <w:rsid w:val="00492ECC"/>
    <w:rsid w:val="004970C3"/>
    <w:rsid w:val="004C0E99"/>
    <w:rsid w:val="004C1E0C"/>
    <w:rsid w:val="004D7465"/>
    <w:rsid w:val="004E22E2"/>
    <w:rsid w:val="004E5017"/>
    <w:rsid w:val="004F0EE8"/>
    <w:rsid w:val="004F387C"/>
    <w:rsid w:val="005144BA"/>
    <w:rsid w:val="00515F60"/>
    <w:rsid w:val="00522CBD"/>
    <w:rsid w:val="00523439"/>
    <w:rsid w:val="00523A8E"/>
    <w:rsid w:val="0053290C"/>
    <w:rsid w:val="00537246"/>
    <w:rsid w:val="00537D03"/>
    <w:rsid w:val="00540400"/>
    <w:rsid w:val="00544FAF"/>
    <w:rsid w:val="0055020C"/>
    <w:rsid w:val="00551A75"/>
    <w:rsid w:val="00553E0E"/>
    <w:rsid w:val="00580BC5"/>
    <w:rsid w:val="00596740"/>
    <w:rsid w:val="005A3494"/>
    <w:rsid w:val="005A4003"/>
    <w:rsid w:val="005A43DE"/>
    <w:rsid w:val="005A590E"/>
    <w:rsid w:val="005A7CC7"/>
    <w:rsid w:val="005B3880"/>
    <w:rsid w:val="005B648D"/>
    <w:rsid w:val="005B7CD9"/>
    <w:rsid w:val="005C3FF2"/>
    <w:rsid w:val="005C4467"/>
    <w:rsid w:val="005D1993"/>
    <w:rsid w:val="005D2E97"/>
    <w:rsid w:val="005D5B90"/>
    <w:rsid w:val="005E2186"/>
    <w:rsid w:val="005E54C7"/>
    <w:rsid w:val="005F08DC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4CF3"/>
    <w:rsid w:val="0065528F"/>
    <w:rsid w:val="0066124B"/>
    <w:rsid w:val="0066258A"/>
    <w:rsid w:val="00665CE1"/>
    <w:rsid w:val="00680238"/>
    <w:rsid w:val="0068510F"/>
    <w:rsid w:val="006865CF"/>
    <w:rsid w:val="0069319F"/>
    <w:rsid w:val="006B6F9B"/>
    <w:rsid w:val="006C3A74"/>
    <w:rsid w:val="006C730E"/>
    <w:rsid w:val="006D108B"/>
    <w:rsid w:val="006D188D"/>
    <w:rsid w:val="006D1A67"/>
    <w:rsid w:val="006D5D86"/>
    <w:rsid w:val="006F0EEC"/>
    <w:rsid w:val="006F472A"/>
    <w:rsid w:val="0071430B"/>
    <w:rsid w:val="007149E8"/>
    <w:rsid w:val="007215F9"/>
    <w:rsid w:val="00722B47"/>
    <w:rsid w:val="00763739"/>
    <w:rsid w:val="007737EF"/>
    <w:rsid w:val="007846BF"/>
    <w:rsid w:val="00790171"/>
    <w:rsid w:val="0079200C"/>
    <w:rsid w:val="00793367"/>
    <w:rsid w:val="007B1800"/>
    <w:rsid w:val="007B794B"/>
    <w:rsid w:val="007C475A"/>
    <w:rsid w:val="007E71B5"/>
    <w:rsid w:val="00822843"/>
    <w:rsid w:val="008241AF"/>
    <w:rsid w:val="00825B0E"/>
    <w:rsid w:val="0085303C"/>
    <w:rsid w:val="00855E5F"/>
    <w:rsid w:val="0086207E"/>
    <w:rsid w:val="00863D27"/>
    <w:rsid w:val="00872C5C"/>
    <w:rsid w:val="00874EB6"/>
    <w:rsid w:val="00886FE1"/>
    <w:rsid w:val="0089282D"/>
    <w:rsid w:val="008935B3"/>
    <w:rsid w:val="008948F1"/>
    <w:rsid w:val="008B10BB"/>
    <w:rsid w:val="008C138D"/>
    <w:rsid w:val="008C227E"/>
    <w:rsid w:val="008D2664"/>
    <w:rsid w:val="008D4CEA"/>
    <w:rsid w:val="008F2675"/>
    <w:rsid w:val="008F6B69"/>
    <w:rsid w:val="00911C4F"/>
    <w:rsid w:val="00913425"/>
    <w:rsid w:val="0092023C"/>
    <w:rsid w:val="00945EA1"/>
    <w:rsid w:val="009612E2"/>
    <w:rsid w:val="00980BA0"/>
    <w:rsid w:val="00984304"/>
    <w:rsid w:val="0098564A"/>
    <w:rsid w:val="009905A2"/>
    <w:rsid w:val="0099473A"/>
    <w:rsid w:val="009A6C18"/>
    <w:rsid w:val="009B101F"/>
    <w:rsid w:val="009B6C07"/>
    <w:rsid w:val="009C47B0"/>
    <w:rsid w:val="009C6207"/>
    <w:rsid w:val="009C6A06"/>
    <w:rsid w:val="009C7564"/>
    <w:rsid w:val="009D420B"/>
    <w:rsid w:val="009D6608"/>
    <w:rsid w:val="009E3DC4"/>
    <w:rsid w:val="009E4127"/>
    <w:rsid w:val="009F5EEC"/>
    <w:rsid w:val="00A00327"/>
    <w:rsid w:val="00A10399"/>
    <w:rsid w:val="00A15F20"/>
    <w:rsid w:val="00A23D13"/>
    <w:rsid w:val="00A27BBD"/>
    <w:rsid w:val="00A32C18"/>
    <w:rsid w:val="00A36319"/>
    <w:rsid w:val="00A431AD"/>
    <w:rsid w:val="00A47044"/>
    <w:rsid w:val="00A52624"/>
    <w:rsid w:val="00A606C0"/>
    <w:rsid w:val="00A61E8B"/>
    <w:rsid w:val="00A61FAC"/>
    <w:rsid w:val="00A72ECB"/>
    <w:rsid w:val="00A97F36"/>
    <w:rsid w:val="00AA5EC4"/>
    <w:rsid w:val="00AB6628"/>
    <w:rsid w:val="00AC3604"/>
    <w:rsid w:val="00AC572F"/>
    <w:rsid w:val="00AD5335"/>
    <w:rsid w:val="00AE0AF5"/>
    <w:rsid w:val="00AE14DE"/>
    <w:rsid w:val="00AE244F"/>
    <w:rsid w:val="00AF68D1"/>
    <w:rsid w:val="00B039D5"/>
    <w:rsid w:val="00B100F6"/>
    <w:rsid w:val="00B24A50"/>
    <w:rsid w:val="00B30F48"/>
    <w:rsid w:val="00B32FA5"/>
    <w:rsid w:val="00B33AD0"/>
    <w:rsid w:val="00B42865"/>
    <w:rsid w:val="00B44DBD"/>
    <w:rsid w:val="00B5493C"/>
    <w:rsid w:val="00B62DEF"/>
    <w:rsid w:val="00B63631"/>
    <w:rsid w:val="00B70398"/>
    <w:rsid w:val="00B8626B"/>
    <w:rsid w:val="00B87EB3"/>
    <w:rsid w:val="00B95630"/>
    <w:rsid w:val="00BB3A0D"/>
    <w:rsid w:val="00BC10DD"/>
    <w:rsid w:val="00BD4100"/>
    <w:rsid w:val="00BE3FCD"/>
    <w:rsid w:val="00BF3C77"/>
    <w:rsid w:val="00C04435"/>
    <w:rsid w:val="00C42ECA"/>
    <w:rsid w:val="00C4408F"/>
    <w:rsid w:val="00C568D1"/>
    <w:rsid w:val="00C56F95"/>
    <w:rsid w:val="00C626B6"/>
    <w:rsid w:val="00C74EB2"/>
    <w:rsid w:val="00C923D0"/>
    <w:rsid w:val="00C937BC"/>
    <w:rsid w:val="00CA3011"/>
    <w:rsid w:val="00CB20C9"/>
    <w:rsid w:val="00CC0F47"/>
    <w:rsid w:val="00CC478F"/>
    <w:rsid w:val="00CC6AEE"/>
    <w:rsid w:val="00CD0F64"/>
    <w:rsid w:val="00CD1014"/>
    <w:rsid w:val="00CE2DD9"/>
    <w:rsid w:val="00CE5669"/>
    <w:rsid w:val="00CE75AA"/>
    <w:rsid w:val="00CF29D5"/>
    <w:rsid w:val="00CF345D"/>
    <w:rsid w:val="00CF513F"/>
    <w:rsid w:val="00CF5C36"/>
    <w:rsid w:val="00CF63B7"/>
    <w:rsid w:val="00CF785F"/>
    <w:rsid w:val="00D0036D"/>
    <w:rsid w:val="00D1487F"/>
    <w:rsid w:val="00D17A81"/>
    <w:rsid w:val="00D17F45"/>
    <w:rsid w:val="00D238CD"/>
    <w:rsid w:val="00D31A5C"/>
    <w:rsid w:val="00D43559"/>
    <w:rsid w:val="00D47A65"/>
    <w:rsid w:val="00D557E3"/>
    <w:rsid w:val="00D60D10"/>
    <w:rsid w:val="00D701D4"/>
    <w:rsid w:val="00D728D3"/>
    <w:rsid w:val="00D844EE"/>
    <w:rsid w:val="00D86D0B"/>
    <w:rsid w:val="00D90104"/>
    <w:rsid w:val="00D9754B"/>
    <w:rsid w:val="00DC190B"/>
    <w:rsid w:val="00DD5720"/>
    <w:rsid w:val="00DD5984"/>
    <w:rsid w:val="00DE1F16"/>
    <w:rsid w:val="00DE48EE"/>
    <w:rsid w:val="00DF6F9D"/>
    <w:rsid w:val="00E1404D"/>
    <w:rsid w:val="00E1443E"/>
    <w:rsid w:val="00E22087"/>
    <w:rsid w:val="00E22FA3"/>
    <w:rsid w:val="00E25643"/>
    <w:rsid w:val="00E30EEF"/>
    <w:rsid w:val="00E33F83"/>
    <w:rsid w:val="00E376AA"/>
    <w:rsid w:val="00E52E55"/>
    <w:rsid w:val="00E56A01"/>
    <w:rsid w:val="00E60687"/>
    <w:rsid w:val="00E62A7F"/>
    <w:rsid w:val="00E635B2"/>
    <w:rsid w:val="00E73A9A"/>
    <w:rsid w:val="00E835E4"/>
    <w:rsid w:val="00E9201F"/>
    <w:rsid w:val="00E96F21"/>
    <w:rsid w:val="00EA3815"/>
    <w:rsid w:val="00EA7950"/>
    <w:rsid w:val="00EB0EA1"/>
    <w:rsid w:val="00EB6D1C"/>
    <w:rsid w:val="00EB717D"/>
    <w:rsid w:val="00ED71A2"/>
    <w:rsid w:val="00EE2864"/>
    <w:rsid w:val="00EE2E18"/>
    <w:rsid w:val="00EE3823"/>
    <w:rsid w:val="00EE3C01"/>
    <w:rsid w:val="00EE68DC"/>
    <w:rsid w:val="00EE6B0F"/>
    <w:rsid w:val="00EF1201"/>
    <w:rsid w:val="00EF22F0"/>
    <w:rsid w:val="00F376A9"/>
    <w:rsid w:val="00F40FC5"/>
    <w:rsid w:val="00F44C4E"/>
    <w:rsid w:val="00F45F83"/>
    <w:rsid w:val="00F4668D"/>
    <w:rsid w:val="00F50EA9"/>
    <w:rsid w:val="00F53509"/>
    <w:rsid w:val="00F65D08"/>
    <w:rsid w:val="00F66A1C"/>
    <w:rsid w:val="00F76321"/>
    <w:rsid w:val="00F8143E"/>
    <w:rsid w:val="00F851E9"/>
    <w:rsid w:val="00F92610"/>
    <w:rsid w:val="00FB0460"/>
    <w:rsid w:val="00FB2A6E"/>
    <w:rsid w:val="00FB7FC3"/>
    <w:rsid w:val="00FB7FFB"/>
    <w:rsid w:val="00FC2670"/>
    <w:rsid w:val="00FC338C"/>
    <w:rsid w:val="00FC58B1"/>
    <w:rsid w:val="00FE0DB6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microsoft.com/office/2007/relationships/hdphoto" Target="media/hdphoto1.wdp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85</TotalTime>
  <Pages>1</Pages>
  <Words>43</Words>
  <Characters>190</Characters>
  <Application>Microsoft Office Word</Application>
  <DocSecurity>0</DocSecurity>
  <Lines>190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17</cp:revision>
  <cp:lastPrinted>2024-09-24T11:07:00Z</cp:lastPrinted>
  <dcterms:created xsi:type="dcterms:W3CDTF">2026-04-05T16:31:00Z</dcterms:created>
  <dcterms:modified xsi:type="dcterms:W3CDTF">2026-04-10T14:10:00Z</dcterms:modified>
</cp:coreProperties>
</file>