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471"/>
        <w:tblW w:w="0" w:type="auto"/>
        <w:tblLook w:val="04A0" w:firstRow="1" w:lastRow="0" w:firstColumn="1" w:lastColumn="0" w:noHBand="0" w:noVBand="1"/>
      </w:tblPr>
      <w:tblGrid>
        <w:gridCol w:w="2120"/>
        <w:gridCol w:w="2120"/>
        <w:gridCol w:w="2120"/>
        <w:gridCol w:w="2120"/>
        <w:gridCol w:w="2120"/>
        <w:gridCol w:w="2120"/>
      </w:tblGrid>
      <w:tr w:rsidR="00696C75" w:rsidRPr="000118E9" w14:paraId="7FE19D89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766042D3" w14:textId="006104E2" w:rsidR="00696C75" w:rsidRPr="000118E9" w:rsidRDefault="00696C75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t> </w:t>
            </w:r>
          </w:p>
        </w:tc>
        <w:tc>
          <w:tcPr>
            <w:tcW w:w="2120" w:type="dxa"/>
            <w:vAlign w:val="center"/>
          </w:tcPr>
          <w:p w14:paraId="2F8E1EA8" w14:textId="77777777" w:rsidR="00696C75" w:rsidRPr="00D238CD" w:rsidRDefault="00696C75" w:rsidP="009F214D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1408" behindDoc="0" locked="0" layoutInCell="1" allowOverlap="1" wp14:anchorId="3CCCE72B" wp14:editId="16999ED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F0921C" w14:textId="7345AEED" w:rsidR="00696C75" w:rsidRPr="000118E9" w:rsidRDefault="00696C75" w:rsidP="009F214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592226F2" w14:textId="6C18AEB4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2432" behindDoc="0" locked="0" layoutInCell="1" allowOverlap="1" wp14:anchorId="09F32AE0" wp14:editId="36AC99E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0E3CE58A" w14:textId="0F9C2CCC" w:rsidR="00696C75" w:rsidRPr="000118E9" w:rsidRDefault="00696C75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3456" behindDoc="0" locked="0" layoutInCell="1" allowOverlap="1" wp14:anchorId="756F518B" wp14:editId="4A982D9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513E8785" w14:textId="61BA4E97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4480" behindDoc="0" locked="0" layoutInCell="1" allowOverlap="1" wp14:anchorId="4365CFA5" wp14:editId="2915716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66E1CF7B" w14:textId="5EBEFC3D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5504" behindDoc="0" locked="0" layoutInCell="1" allowOverlap="1" wp14:anchorId="5FDF86DA" wp14:editId="406CCD8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54D4C" w:rsidRPr="000118E9" w14:paraId="508F4F2C" w14:textId="77777777" w:rsidTr="009F214D">
        <w:trPr>
          <w:trHeight w:val="680"/>
        </w:trPr>
        <w:tc>
          <w:tcPr>
            <w:tcW w:w="2120" w:type="dxa"/>
          </w:tcPr>
          <w:p w14:paraId="726390DE" w14:textId="77777777" w:rsidR="00B54D4C" w:rsidRPr="00650D90" w:rsidRDefault="00B54D4C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1EAFF49C" w14:textId="70B98710" w:rsidR="00B54D4C" w:rsidRPr="00650D90" w:rsidRDefault="00B54D4C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F47C02A" w14:textId="187F58BE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7552" behindDoc="0" locked="0" layoutInCell="1" allowOverlap="1" wp14:anchorId="687C2219" wp14:editId="7D35184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EA3EDA3" w14:textId="78F278DF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8576" behindDoc="0" locked="0" layoutInCell="1" allowOverlap="1" wp14:anchorId="0913EBB1" wp14:editId="5C458F5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1E07303" w14:textId="7398AC42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9600" behindDoc="0" locked="0" layoutInCell="1" allowOverlap="1" wp14:anchorId="43154DE6" wp14:editId="235A360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2AA90A0A" w14:textId="56D6F98A" w:rsidR="00B54D4C" w:rsidRPr="005A4003" w:rsidRDefault="00B54D4C" w:rsidP="009F214D">
            <w:pPr>
              <w:spacing w:after="0"/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50624" behindDoc="0" locked="0" layoutInCell="1" allowOverlap="1" wp14:anchorId="103004EB" wp14:editId="1D39606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31F2F434" w14:textId="3D34D9CA" w:rsidR="00B54D4C" w:rsidRPr="00C04435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51648" behindDoc="0" locked="0" layoutInCell="1" allowOverlap="1" wp14:anchorId="2F93E9F5" wp14:editId="5883321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426F8" w:rsidRPr="000118E9" w14:paraId="31A0BE61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0D659AA4" w14:textId="54F84DBD" w:rsidR="001426F8" w:rsidRPr="00650D90" w:rsidRDefault="001426F8" w:rsidP="00CD55C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004085C" w14:textId="77777777" w:rsidR="001426F8" w:rsidRPr="00D238CD" w:rsidRDefault="001426F8" w:rsidP="00CD55C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3696" behindDoc="0" locked="0" layoutInCell="1" allowOverlap="1" wp14:anchorId="75C17AEC" wp14:editId="1E7D1A7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1426F8" w:rsidRPr="00415197" w:rsidRDefault="001426F8" w:rsidP="00CD55C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6EDD9145" w14:textId="74FDFFB4" w:rsidR="001426F8" w:rsidRPr="00415197" w:rsidRDefault="001426F8" w:rsidP="00CD55C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4720" behindDoc="0" locked="0" layoutInCell="1" allowOverlap="1" wp14:anchorId="4F478F1B" wp14:editId="30072E0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51B029F" w14:textId="22D00FF7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5744" behindDoc="0" locked="0" layoutInCell="1" allowOverlap="1" wp14:anchorId="23013094" wp14:editId="0735A4F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8405FA9" w14:textId="4C321805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6768" behindDoc="0" locked="0" layoutInCell="1" allowOverlap="1" wp14:anchorId="38D05913" wp14:editId="0F6A972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18A29E54" w14:textId="260517F5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7792" behindDoc="0" locked="0" layoutInCell="1" allowOverlap="1" wp14:anchorId="2C74DA63" wp14:editId="19EACD4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5669" w:rsidRPr="000118E9" w14:paraId="4E6B2F2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7EB45C1C" w14:textId="46B4D8C5" w:rsidR="00AE14DE" w:rsidRPr="00650D90" w:rsidRDefault="00AE14DE" w:rsidP="0096252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9.</w:t>
            </w:r>
            <w:r w:rsidR="00FC7128" w:rsidRPr="00650D90">
              <w:rPr>
                <w:rFonts w:ascii="Aptos" w:hAnsi="Aptos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11D0EE9F" w14:textId="51090EBF" w:rsidR="0053290C" w:rsidRDefault="007D6FAC" w:rsidP="0096252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453440" behindDoc="0" locked="0" layoutInCell="1" allowOverlap="1" wp14:anchorId="6D44603D" wp14:editId="0ABCFE0B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3EAC4F" w14:textId="239225AE" w:rsidR="0053290C" w:rsidRPr="0053290C" w:rsidRDefault="0053290C" w:rsidP="0096252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BF94D8" w:themeFill="accent6" w:themeFillTint="99"/>
          </w:tcPr>
          <w:p w14:paraId="12B795C9" w14:textId="14507C92" w:rsidR="00AE14DE" w:rsidRPr="000118E9" w:rsidRDefault="007D6FAC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98144" behindDoc="0" locked="0" layoutInCell="1" allowOverlap="1" wp14:anchorId="130BE176" wp14:editId="0651C9F2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20991009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231023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3D5505E9" w14:textId="37058D41" w:rsidR="00AE14DE" w:rsidRPr="000118E9" w:rsidRDefault="00B22EBD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456512" behindDoc="0" locked="0" layoutInCell="1" allowOverlap="1" wp14:anchorId="556AC3DF" wp14:editId="7C66943C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01D087DA" w14:textId="605E3B74" w:rsidR="00AE14DE" w:rsidRPr="000118E9" w:rsidRDefault="001850EA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32672" behindDoc="0" locked="0" layoutInCell="1" allowOverlap="1" wp14:anchorId="1A1BB5EC" wp14:editId="6B7ED963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64343509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37F85F42" w14:textId="571E9FFB" w:rsidR="00AE14DE" w:rsidRPr="000118E9" w:rsidRDefault="00A24B89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931648" behindDoc="0" locked="0" layoutInCell="1" allowOverlap="1" wp14:anchorId="0D5B82FD" wp14:editId="61D873FB">
                  <wp:simplePos x="0" y="0"/>
                  <wp:positionH relativeFrom="column">
                    <wp:posOffset>344170</wp:posOffset>
                  </wp:positionH>
                  <wp:positionV relativeFrom="page">
                    <wp:posOffset>1905</wp:posOffset>
                  </wp:positionV>
                  <wp:extent cx="540000" cy="446400"/>
                  <wp:effectExtent l="0" t="0" r="0" b="0"/>
                  <wp:wrapNone/>
                  <wp:docPr id="49040762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0460">
              <w:rPr>
                <w:noProof/>
              </w:rPr>
              <w:drawing>
                <wp:anchor distT="0" distB="0" distL="114300" distR="114300" simplePos="0" relativeHeight="251377664" behindDoc="0" locked="0" layoutInCell="1" allowOverlap="1" wp14:anchorId="6C3DA0B6" wp14:editId="1F87683C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4E10" w:rsidRPr="000118E9" w14:paraId="2347F224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00FC1920" w14:textId="3B029C1B" w:rsidR="00384E10" w:rsidRPr="00650D90" w:rsidRDefault="00384E10" w:rsidP="0038382F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8C9DDB4" w14:textId="197C7806" w:rsidR="00384E10" w:rsidRPr="00D238CD" w:rsidRDefault="00384E10" w:rsidP="0038382F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09088" behindDoc="0" locked="0" layoutInCell="1" allowOverlap="1" wp14:anchorId="734B4B82" wp14:editId="664C471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26C9B4F0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1542D444" w14:textId="4AFD445A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13184" behindDoc="0" locked="0" layoutInCell="1" allowOverlap="1" wp14:anchorId="7133FBFF" wp14:editId="32A8C9A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FD5FEF5" w14:textId="4F82B103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17280" behindDoc="0" locked="0" layoutInCell="1" allowOverlap="1" wp14:anchorId="63CDB1D4" wp14:editId="295CE30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FA2D712" w14:textId="0CB51DEF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21376" behindDoc="0" locked="0" layoutInCell="1" allowOverlap="1" wp14:anchorId="1B4A1AB7" wp14:editId="3AB769A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5218DC0" w14:textId="2D7F1D68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25472" behindDoc="0" locked="0" layoutInCell="1" allowOverlap="1" wp14:anchorId="5DB9BCAF" wp14:editId="2BB0DA6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E5669" w:rsidRPr="000118E9" w14:paraId="610CE19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1A211E6E" w14:textId="10BEB0FE" w:rsidR="00AE14DE" w:rsidRPr="00650D90" w:rsidRDefault="00AE14DE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C89F765" w14:textId="6E1A07FA" w:rsidR="00537D03" w:rsidRDefault="007D6FAC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537D03">
              <w:rPr>
                <w:noProof/>
              </w:rPr>
              <w:drawing>
                <wp:anchor distT="0" distB="0" distL="114300" distR="114300" simplePos="0" relativeHeight="251451392" behindDoc="0" locked="0" layoutInCell="1" allowOverlap="1" wp14:anchorId="17ED5D60" wp14:editId="615C4430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402357402" name="Picture 1" descr="A close-up of a mat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357402" name="Picture 1" descr="A close-up of a math&#10;&#10;AI-generated content may be incorrect.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92327" w14:textId="7A91D9A5" w:rsidR="00AE14DE" w:rsidRPr="0053290C" w:rsidRDefault="00AE14DE" w:rsidP="009F214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24E643B2" w14:textId="584429C2" w:rsidR="00A36319" w:rsidRPr="005A43DE" w:rsidRDefault="00D04AF6" w:rsidP="009F214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920384" behindDoc="0" locked="0" layoutInCell="1" allowOverlap="1" wp14:anchorId="421EA341" wp14:editId="129B183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41251721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30BFC3CE" w14:textId="24134718" w:rsidR="00AE14DE" w:rsidRPr="000118E9" w:rsidRDefault="00D04AF6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557888" behindDoc="0" locked="0" layoutInCell="1" allowOverlap="1" wp14:anchorId="5C02776C" wp14:editId="33660975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52277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3C6" w:rsidRPr="000118E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7C77BE5" w14:textId="63CF2A27" w:rsidR="009905A2" w:rsidRPr="000118E9" w:rsidRDefault="001850EA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934720" behindDoc="0" locked="0" layoutInCell="1" allowOverlap="1" wp14:anchorId="29CD5721" wp14:editId="6196ACB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28501520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AE8D3A9" w14:textId="146F8FFC" w:rsidR="00AE14DE" w:rsidRPr="000118E9" w:rsidRDefault="007351CF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86D0B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466752" behindDoc="0" locked="0" layoutInCell="1" allowOverlap="1" wp14:anchorId="28640809" wp14:editId="5E32E3DB">
                  <wp:simplePos x="0" y="0"/>
                  <wp:positionH relativeFrom="margin">
                    <wp:posOffset>9525</wp:posOffset>
                  </wp:positionH>
                  <wp:positionV relativeFrom="paragraph">
                    <wp:posOffset>-4445</wp:posOffset>
                  </wp:positionV>
                  <wp:extent cx="539750" cy="445770"/>
                  <wp:effectExtent l="0" t="0" r="0" b="0"/>
                  <wp:wrapNone/>
                  <wp:docPr id="1680437970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654DF">
              <w:rPr>
                <w:noProof/>
              </w:rPr>
              <w:drawing>
                <wp:anchor distT="0" distB="0" distL="114300" distR="114300" simplePos="0" relativeHeight="251569152" behindDoc="0" locked="0" layoutInCell="1" allowOverlap="1" wp14:anchorId="08F98AC8" wp14:editId="325839FA">
                  <wp:simplePos x="0" y="0"/>
                  <wp:positionH relativeFrom="margin">
                    <wp:posOffset>639445</wp:posOffset>
                  </wp:positionH>
                  <wp:positionV relativeFrom="paragraph">
                    <wp:posOffset>9525</wp:posOffset>
                  </wp:positionV>
                  <wp:extent cx="539750" cy="438785"/>
                  <wp:effectExtent l="0" t="0" r="0" b="0"/>
                  <wp:wrapNone/>
                  <wp:docPr id="589202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202640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5E98" w:rsidRPr="000118E9" w14:paraId="306256B7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6367C73" w14:textId="6653408F" w:rsidR="00085E98" w:rsidRPr="00650D90" w:rsidRDefault="00085E98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12.05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E3B1A3D" w14:textId="77777777" w:rsidR="00085E98" w:rsidRPr="00D238CD" w:rsidRDefault="00085E98" w:rsidP="009F214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36736" behindDoc="0" locked="0" layoutInCell="1" allowOverlap="1" wp14:anchorId="0C6A5A80" wp14:editId="1F50149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18EE4A03" w:rsidR="00085E98" w:rsidRPr="00B100F6" w:rsidRDefault="00085E98" w:rsidP="009F214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49C004DD" w14:textId="2944DCD2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48000" behindDoc="0" locked="0" layoutInCell="1" allowOverlap="1" wp14:anchorId="27F84BCC" wp14:editId="1AED5E8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687775D" w14:textId="7BF0F1AD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B5B5431" wp14:editId="2B3E952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5FB05E5" w14:textId="0D5CE42F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 wp14:anchorId="7AEEC274" wp14:editId="3B86538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A1E1D99" w14:textId="5523463F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0" locked="0" layoutInCell="1" allowOverlap="1" wp14:anchorId="128F160D" wp14:editId="164DBD6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E552E" w:rsidRPr="000118E9" w14:paraId="4BF6D7CE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7A5860B" w14:textId="127D7ABE" w:rsidR="00CE552E" w:rsidRPr="00650D90" w:rsidRDefault="00CE552E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12.25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5092F3EB" w14:textId="212082DC" w:rsidR="00CE552E" w:rsidRPr="00D238CD" w:rsidRDefault="00CE552E" w:rsidP="009F214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30A46091" wp14:editId="4F52EE2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02A8AF08" w:rsidR="00CE552E" w:rsidRPr="00415197" w:rsidRDefault="00CE552E" w:rsidP="009F214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04FB7EBF" w14:textId="51AF4835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04320" behindDoc="0" locked="0" layoutInCell="1" allowOverlap="1" wp14:anchorId="4C720287" wp14:editId="3D24FEE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F3A15DE" w14:textId="591A0C70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5584" behindDoc="0" locked="0" layoutInCell="1" allowOverlap="1" wp14:anchorId="6697BB4D" wp14:editId="160AF35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265AD22" w14:textId="09937250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26848" behindDoc="0" locked="0" layoutInCell="1" allowOverlap="1" wp14:anchorId="30362113" wp14:editId="4A8CC91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1AFAFC5" w14:textId="6EFA8CC4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38112" behindDoc="0" locked="0" layoutInCell="1" allowOverlap="1" wp14:anchorId="279DA3B0" wp14:editId="4ACD8C5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F2799" w:rsidRPr="000118E9" w14:paraId="61E59883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57C1DF5D" w14:textId="1B5A3AF6" w:rsidR="009F2799" w:rsidRPr="00650D90" w:rsidRDefault="009F2799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5B1224D" w14:textId="59A85472" w:rsidR="009F2799" w:rsidRPr="00D238CD" w:rsidRDefault="009F2799" w:rsidP="009F214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49376" behindDoc="0" locked="0" layoutInCell="1" allowOverlap="1" wp14:anchorId="677DBFE8" wp14:editId="7FDC8B0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4923B49D" w:rsidR="009F2799" w:rsidRPr="0053290C" w:rsidRDefault="009F2799" w:rsidP="009F214D">
            <w:pPr>
              <w:spacing w:after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BB877F2" w14:textId="7A910BD1" w:rsidR="009F2799" w:rsidRPr="000118E9" w:rsidRDefault="009F2799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60640" behindDoc="0" locked="0" layoutInCell="1" allowOverlap="1" wp14:anchorId="10F283D8" wp14:editId="1D271851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EDE620B" w14:textId="2A8E5E7C" w:rsidR="009F2799" w:rsidRPr="000118E9" w:rsidRDefault="009F2799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71904" behindDoc="0" locked="0" layoutInCell="1" allowOverlap="1" wp14:anchorId="73BFC693" wp14:editId="7F91F31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46425C0" w14:textId="461E836C" w:rsidR="009F2799" w:rsidRPr="000118E9" w:rsidRDefault="009F2799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83168" behindDoc="0" locked="0" layoutInCell="1" allowOverlap="1" wp14:anchorId="6A91EA6E" wp14:editId="7945A32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10903DA" w14:textId="3DE48BF8" w:rsidR="009F2799" w:rsidRPr="000B05F9" w:rsidRDefault="009F2799" w:rsidP="009F214D">
            <w:pPr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94432" behindDoc="0" locked="0" layoutInCell="1" allowOverlap="1" wp14:anchorId="0995293E" wp14:editId="4D13523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5669" w:rsidRPr="000118E9" w14:paraId="6A8C01C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018BD05" w14:textId="44B77C25" w:rsidR="00AE14DE" w:rsidRPr="00650D90" w:rsidRDefault="005870BD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0184415" w14:textId="20657B64" w:rsidR="00AE14DE" w:rsidRPr="000118E9" w:rsidRDefault="00D04AF6" w:rsidP="009F214D">
            <w:pPr>
              <w:rPr>
                <w:b/>
                <w:bCs/>
                <w:sz w:val="24"/>
                <w:szCs w:val="24"/>
              </w:rPr>
            </w:pPr>
            <w:r w:rsidRPr="0084098E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547648" behindDoc="0" locked="0" layoutInCell="1" allowOverlap="1" wp14:anchorId="3841D9AD" wp14:editId="0660DD38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04000" cy="460800"/>
                  <wp:effectExtent l="0" t="0" r="0" b="0"/>
                  <wp:wrapNone/>
                  <wp:docPr id="6369226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47449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000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0DF89640" w14:textId="071D144D" w:rsidR="00AE14DE" w:rsidRPr="000118E9" w:rsidRDefault="00BD18AA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38816" behindDoc="0" locked="0" layoutInCell="1" allowOverlap="1" wp14:anchorId="62C0B5EA" wp14:editId="03EC5D7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7338865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4A8C6B5" w14:textId="04B1C6AD" w:rsidR="00AE14DE" w:rsidRPr="000118E9" w:rsidRDefault="006D678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537D03">
              <w:rPr>
                <w:noProof/>
              </w:rPr>
              <w:drawing>
                <wp:anchor distT="0" distB="0" distL="114300" distR="114300" simplePos="0" relativeHeight="251445248" behindDoc="0" locked="0" layoutInCell="1" allowOverlap="1" wp14:anchorId="0D4C5A84" wp14:editId="059A2A99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321879315" name="Picture 1" descr="A close-up of a mat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879315" name="Picture 1" descr="A close-up of a math&#10;&#10;AI-generated content may be incorrect.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29DBBCBC" w14:textId="1D508B51" w:rsidR="00AE14DE" w:rsidRPr="000118E9" w:rsidRDefault="002C061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A32C18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396096" behindDoc="0" locked="0" layoutInCell="1" allowOverlap="1" wp14:anchorId="793F1086" wp14:editId="46AA12A5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584076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07630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6DE44DDD" w14:textId="69ABB013" w:rsidR="00AE14DE" w:rsidRPr="000118E9" w:rsidRDefault="007351CF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84098E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526144" behindDoc="0" locked="0" layoutInCell="1" allowOverlap="1" wp14:anchorId="6EDB0B5D" wp14:editId="17B5D661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07600" cy="468000"/>
                  <wp:effectExtent l="0" t="0" r="6985" b="8255"/>
                  <wp:wrapNone/>
                  <wp:docPr id="837474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47449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5669" w:rsidRPr="000118E9" w14:paraId="0CCCDA5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182C4DAA" w14:textId="79F6707D" w:rsidR="00AE14DE" w:rsidRPr="00650D90" w:rsidRDefault="005870BD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76AC3298" w14:textId="3E0FBAC1" w:rsidR="00AE14DE" w:rsidRPr="0053290C" w:rsidRDefault="00D04AF6" w:rsidP="009F21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914240" behindDoc="0" locked="0" layoutInCell="1" allowOverlap="1" wp14:anchorId="5130FBAC" wp14:editId="4807EBA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207747970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71DE821" w14:textId="56C16B11" w:rsidR="00AE14DE" w:rsidRPr="000118E9" w:rsidRDefault="007F578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258816" behindDoc="0" locked="0" layoutInCell="1" allowOverlap="1" wp14:anchorId="55355AF8" wp14:editId="4E3E38AE">
                  <wp:simplePos x="4429125" y="53435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615F1E04" w14:textId="154AED3D" w:rsidR="00AE14DE" w:rsidRPr="000118E9" w:rsidRDefault="006D678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631F38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05664" behindDoc="0" locked="0" layoutInCell="1" allowOverlap="1" wp14:anchorId="49FEBF30" wp14:editId="246EB889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2021319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31962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90F6C1A" w14:textId="6ADB1C78" w:rsidR="00AE14DE" w:rsidRPr="000118E9" w:rsidRDefault="002C061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3F7AC2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486208" behindDoc="0" locked="0" layoutInCell="1" allowOverlap="1" wp14:anchorId="03023E0F" wp14:editId="7405FAA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379245074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245074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7FB2E374" w14:textId="79A752F6" w:rsidR="00AE14DE" w:rsidRPr="000118E9" w:rsidRDefault="00404CAD" w:rsidP="009F214D">
            <w:pPr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39840" behindDoc="0" locked="0" layoutInCell="1" allowOverlap="1" wp14:anchorId="2326A254" wp14:editId="4F57BD4C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464400" cy="432000"/>
                  <wp:effectExtent l="0" t="0" r="0" b="6350"/>
                  <wp:wrapNone/>
                  <wp:docPr id="20768894" name="Picture 1" descr="A close-up of a sig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688085" name="Picture 1" descr="A close-up of a sign&#10;&#10;AI-generated content may be incorrect.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4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6B6C" w:rsidRPr="000118E9" w14:paraId="411AAF65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382D336F" w14:textId="727ABF3E" w:rsidR="00D96B6C" w:rsidRPr="00650D90" w:rsidRDefault="00D96B6C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2.40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91AFB72" w14:textId="6F502DED" w:rsidR="00D96B6C" w:rsidRPr="00D238CD" w:rsidRDefault="009E6FBE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59840" behindDoc="0" locked="0" layoutInCell="1" allowOverlap="1" wp14:anchorId="71FED9DA" wp14:editId="1EE8F42A">
                  <wp:simplePos x="3076575" y="57816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B2D2140" w14:textId="012F81F9" w:rsidR="00D96B6C" w:rsidRPr="00D238CD" w:rsidRDefault="009E6FBE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0864" behindDoc="0" locked="0" layoutInCell="1" allowOverlap="1" wp14:anchorId="1699EC06" wp14:editId="6912439F">
                  <wp:simplePos x="4429125" y="57816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86774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6D61701C" w14:textId="23251C2E" w:rsidR="00D96B6C" w:rsidRPr="00D238CD" w:rsidRDefault="009E6FBE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1888" behindDoc="0" locked="0" layoutInCell="1" allowOverlap="1" wp14:anchorId="61B6C409" wp14:editId="2C622074">
                  <wp:simplePos x="5772150" y="57816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3293989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E16D689" w14:textId="385CD5BB" w:rsidR="00D96B6C" w:rsidRPr="00D238CD" w:rsidRDefault="009E6FBE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2912" behindDoc="0" locked="0" layoutInCell="1" allowOverlap="1" wp14:anchorId="5C804485" wp14:editId="0572ED9D">
                  <wp:simplePos x="7115175" y="57816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6120435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D31230E" w14:textId="6BF101B2" w:rsidR="00D96B6C" w:rsidRPr="00D238CD" w:rsidRDefault="009E6FBE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3936" behindDoc="0" locked="0" layoutInCell="1" allowOverlap="1" wp14:anchorId="17DAFDE1" wp14:editId="4E84D10C">
                  <wp:simplePos x="8467725" y="5781675"/>
                  <wp:positionH relativeFrom="column">
                    <wp:align>center</wp:align>
                  </wp:positionH>
                  <wp:positionV relativeFrom="paragraph">
                    <wp:posOffset>-14605</wp:posOffset>
                  </wp:positionV>
                  <wp:extent cx="489600" cy="450000"/>
                  <wp:effectExtent l="0" t="0" r="5715" b="7620"/>
                  <wp:wrapNone/>
                  <wp:docPr id="11992743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4665C" w:rsidRPr="000118E9" w14:paraId="319ED17F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29E034F6" w14:textId="1890C82D" w:rsidR="00C4665C" w:rsidRPr="00650D90" w:rsidRDefault="00C4665C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195C8B8D" w14:textId="5B398069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15936" behindDoc="0" locked="0" layoutInCell="1" allowOverlap="1" wp14:anchorId="51899A5C" wp14:editId="7A58294F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E624CF5" w14:textId="395BAE89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37440" behindDoc="0" locked="0" layoutInCell="1" allowOverlap="1" wp14:anchorId="0D439E48" wp14:editId="761BE1D5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C2F1756" w14:textId="520CF3D8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58944" behindDoc="0" locked="0" layoutInCell="1" allowOverlap="1" wp14:anchorId="55F378A3" wp14:editId="7867F6E1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59F3141" w14:textId="3BF98E19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80448" behindDoc="0" locked="0" layoutInCell="1" allowOverlap="1" wp14:anchorId="6FCD275A" wp14:editId="2C6B9278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273183ED" w14:textId="4142C19A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01952" behindDoc="0" locked="0" layoutInCell="1" allowOverlap="1" wp14:anchorId="390A02FE" wp14:editId="5021A024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35E6933F" w:rsidR="00B8626B" w:rsidRPr="009E4127" w:rsidRDefault="003A2E82" w:rsidP="009E4127">
      <w:r>
        <w:rPr>
          <w:noProof/>
        </w:rPr>
        <w:drawing>
          <wp:anchor distT="0" distB="0" distL="114300" distR="114300" simplePos="0" relativeHeight="251224576" behindDoc="0" locked="0" layoutInCell="1" allowOverlap="1" wp14:anchorId="188CE817" wp14:editId="5AE028AC">
            <wp:simplePos x="0" y="0"/>
            <wp:positionH relativeFrom="page">
              <wp:posOffset>9324975</wp:posOffset>
            </wp:positionH>
            <wp:positionV relativeFrom="margin">
              <wp:posOffset>-161925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22528" behindDoc="0" locked="0" layoutInCell="1" allowOverlap="1" wp14:anchorId="53F617EC" wp14:editId="5342E94E">
                <wp:simplePos x="0" y="0"/>
                <wp:positionH relativeFrom="margin">
                  <wp:posOffset>-352425</wp:posOffset>
                </wp:positionH>
                <wp:positionV relativeFrom="paragraph">
                  <wp:posOffset>-470535</wp:posOffset>
                </wp:positionV>
                <wp:extent cx="9877425" cy="1828800"/>
                <wp:effectExtent l="0" t="19050" r="0" b="1270"/>
                <wp:wrapNone/>
                <wp:docPr id="14150226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14:paraId="5A16976B" w14:textId="125E702E" w:rsidR="001221BC" w:rsidRPr="001221BC" w:rsidRDefault="00FC58B1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7D6FAC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Acorns</w:t>
                            </w:r>
                            <w:r w:rsidR="0013543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02514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2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02514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Natalie</w:t>
                            </w:r>
                            <w:r w:rsidR="003E7AF9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,</w:t>
                            </w:r>
                            <w:r w:rsidR="007D6FAC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02514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Sian</w:t>
                            </w:r>
                            <w:r w:rsidR="003E7AF9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 Elaine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3F617E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7.75pt;margin-top:-37.05pt;width:777.75pt;height:2in;z-index:251222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" filled="f" stroked="f">
                <v:textbox style="mso-fit-shape-to-text:t">
                  <w:txbxContent>
                    <w:p w14:paraId="5A16976B" w14:textId="125E702E" w:rsidR="001221BC" w:rsidRPr="001221BC" w:rsidRDefault="00FC58B1" w:rsidP="00BC10DD">
                      <w:pPr>
                        <w:spacing w:after="0"/>
                        <w:jc w:val="center"/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7D6FAC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Acorns</w:t>
                      </w:r>
                      <w:r w:rsidR="00135431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025141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2</w:t>
                      </w:r>
                      <w:r w:rsidR="00253C8F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BC10DD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–</w:t>
                      </w:r>
                      <w:r w:rsidR="00253C8F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025141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Natalie</w:t>
                      </w:r>
                      <w:r w:rsidR="003E7AF9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,</w:t>
                      </w:r>
                      <w:r w:rsidR="007D6FAC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025141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Sian</w:t>
                      </w:r>
                      <w:r w:rsidR="003E7AF9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and Elaine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6DC82D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1AAD9EE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413E23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3503371D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7BC4A3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3"/>
      <w:footerReference w:type="default" r:id="rId44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1A117" w14:textId="77777777" w:rsidR="00F816F0" w:rsidRDefault="00F816F0" w:rsidP="00DD5720">
      <w:r>
        <w:separator/>
      </w:r>
    </w:p>
  </w:endnote>
  <w:endnote w:type="continuationSeparator" w:id="0">
    <w:p w14:paraId="41944E76" w14:textId="77777777" w:rsidR="00F816F0" w:rsidRDefault="00F816F0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4834675-1F47-40AF-8051-5ACC8F0FBB60}"/>
    <w:embedBold r:id="rId2" w:fontKey="{4F0AEE90-FBA8-4003-BF9E-B4045C1CA48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35DE0624-A956-4EBB-ACFF-EC7C074E7977}"/>
    <w:embedBold r:id="rId4" w:fontKey="{B7048694-872E-47A5-8E86-5CD581FDD3C1}"/>
    <w:embedItalic r:id="rId5" w:fontKey="{5F5F8771-CA4E-4B1C-B068-E4B0652705E9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EC1B6501-2AFB-449F-BDEA-5F914C072C6D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D963AA61-785E-4120-9ADD-49E848ED1BD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F1BE7377-2FAF-456B-94AC-3FAD7B1B58F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91E96" w14:textId="77777777" w:rsidR="00F816F0" w:rsidRDefault="00F816F0" w:rsidP="00DD5720">
      <w:r>
        <w:separator/>
      </w:r>
    </w:p>
  </w:footnote>
  <w:footnote w:type="continuationSeparator" w:id="0">
    <w:p w14:paraId="723FF783" w14:textId="77777777" w:rsidR="00F816F0" w:rsidRDefault="00F816F0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3EFF"/>
    <w:rsid w:val="00014C96"/>
    <w:rsid w:val="00025141"/>
    <w:rsid w:val="00025835"/>
    <w:rsid w:val="0003405A"/>
    <w:rsid w:val="000345E1"/>
    <w:rsid w:val="00041BE3"/>
    <w:rsid w:val="00045CFD"/>
    <w:rsid w:val="00057C83"/>
    <w:rsid w:val="000654DF"/>
    <w:rsid w:val="00067C79"/>
    <w:rsid w:val="00071AB0"/>
    <w:rsid w:val="00085E98"/>
    <w:rsid w:val="0009100D"/>
    <w:rsid w:val="00095634"/>
    <w:rsid w:val="000B05F9"/>
    <w:rsid w:val="000D45DB"/>
    <w:rsid w:val="000E22BF"/>
    <w:rsid w:val="000F227B"/>
    <w:rsid w:val="000F793E"/>
    <w:rsid w:val="00107D87"/>
    <w:rsid w:val="00116ADB"/>
    <w:rsid w:val="00122048"/>
    <w:rsid w:val="001221BC"/>
    <w:rsid w:val="0012572C"/>
    <w:rsid w:val="00135431"/>
    <w:rsid w:val="001426F8"/>
    <w:rsid w:val="0015335E"/>
    <w:rsid w:val="00161779"/>
    <w:rsid w:val="00166F02"/>
    <w:rsid w:val="00173124"/>
    <w:rsid w:val="001850EA"/>
    <w:rsid w:val="00190479"/>
    <w:rsid w:val="001A77E0"/>
    <w:rsid w:val="001B142F"/>
    <w:rsid w:val="001B599E"/>
    <w:rsid w:val="001B7D7D"/>
    <w:rsid w:val="001E248E"/>
    <w:rsid w:val="001F78CD"/>
    <w:rsid w:val="00203298"/>
    <w:rsid w:val="00203C3E"/>
    <w:rsid w:val="00220107"/>
    <w:rsid w:val="0022646A"/>
    <w:rsid w:val="00253C8F"/>
    <w:rsid w:val="00254D95"/>
    <w:rsid w:val="002573E7"/>
    <w:rsid w:val="00257A59"/>
    <w:rsid w:val="00283D04"/>
    <w:rsid w:val="002853A2"/>
    <w:rsid w:val="00286E0B"/>
    <w:rsid w:val="00290F11"/>
    <w:rsid w:val="002950D5"/>
    <w:rsid w:val="002B099C"/>
    <w:rsid w:val="002B4096"/>
    <w:rsid w:val="002C061E"/>
    <w:rsid w:val="002C48BF"/>
    <w:rsid w:val="002E047B"/>
    <w:rsid w:val="003035B6"/>
    <w:rsid w:val="003118CF"/>
    <w:rsid w:val="00326698"/>
    <w:rsid w:val="0033452A"/>
    <w:rsid w:val="00344899"/>
    <w:rsid w:val="003472FB"/>
    <w:rsid w:val="00355CC0"/>
    <w:rsid w:val="00365C50"/>
    <w:rsid w:val="00374193"/>
    <w:rsid w:val="00376841"/>
    <w:rsid w:val="0038382F"/>
    <w:rsid w:val="00384E10"/>
    <w:rsid w:val="00390382"/>
    <w:rsid w:val="00394D4D"/>
    <w:rsid w:val="003A2E82"/>
    <w:rsid w:val="003A6A65"/>
    <w:rsid w:val="003A7188"/>
    <w:rsid w:val="003B1F76"/>
    <w:rsid w:val="003B2FB5"/>
    <w:rsid w:val="003C0267"/>
    <w:rsid w:val="003D26A6"/>
    <w:rsid w:val="003D48AE"/>
    <w:rsid w:val="003D75F7"/>
    <w:rsid w:val="003E7AF9"/>
    <w:rsid w:val="003F0742"/>
    <w:rsid w:val="003F7AC2"/>
    <w:rsid w:val="00404CAD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6558"/>
    <w:rsid w:val="00441530"/>
    <w:rsid w:val="004623C6"/>
    <w:rsid w:val="00466735"/>
    <w:rsid w:val="0048680F"/>
    <w:rsid w:val="00492ECC"/>
    <w:rsid w:val="004970C3"/>
    <w:rsid w:val="004C1E0C"/>
    <w:rsid w:val="004D7465"/>
    <w:rsid w:val="004E5017"/>
    <w:rsid w:val="004F0EE8"/>
    <w:rsid w:val="005144BA"/>
    <w:rsid w:val="00515F60"/>
    <w:rsid w:val="00522CBD"/>
    <w:rsid w:val="00523A8E"/>
    <w:rsid w:val="0053290C"/>
    <w:rsid w:val="00537D03"/>
    <w:rsid w:val="00540400"/>
    <w:rsid w:val="00544FAF"/>
    <w:rsid w:val="00553E0E"/>
    <w:rsid w:val="00565B03"/>
    <w:rsid w:val="005870BD"/>
    <w:rsid w:val="005A1F9C"/>
    <w:rsid w:val="005A3494"/>
    <w:rsid w:val="005A4003"/>
    <w:rsid w:val="005A43DE"/>
    <w:rsid w:val="005A7CC7"/>
    <w:rsid w:val="005B3880"/>
    <w:rsid w:val="005B648D"/>
    <w:rsid w:val="005B7CD9"/>
    <w:rsid w:val="005C3FF2"/>
    <w:rsid w:val="005C4467"/>
    <w:rsid w:val="005D1993"/>
    <w:rsid w:val="005D2E97"/>
    <w:rsid w:val="005E2186"/>
    <w:rsid w:val="005E54C7"/>
    <w:rsid w:val="005F39C0"/>
    <w:rsid w:val="005F4E2A"/>
    <w:rsid w:val="005F7F2F"/>
    <w:rsid w:val="00601AF5"/>
    <w:rsid w:val="0060710E"/>
    <w:rsid w:val="0061284D"/>
    <w:rsid w:val="006236F2"/>
    <w:rsid w:val="0062715C"/>
    <w:rsid w:val="00630F0B"/>
    <w:rsid w:val="00631F38"/>
    <w:rsid w:val="00633A95"/>
    <w:rsid w:val="00643A6E"/>
    <w:rsid w:val="00650D90"/>
    <w:rsid w:val="00654CF3"/>
    <w:rsid w:val="00657AFA"/>
    <w:rsid w:val="0066258A"/>
    <w:rsid w:val="00665CE1"/>
    <w:rsid w:val="00680238"/>
    <w:rsid w:val="0068510F"/>
    <w:rsid w:val="006865CF"/>
    <w:rsid w:val="0069319F"/>
    <w:rsid w:val="00696C75"/>
    <w:rsid w:val="006A35C9"/>
    <w:rsid w:val="006B6F9B"/>
    <w:rsid w:val="006D108B"/>
    <w:rsid w:val="006D5D86"/>
    <w:rsid w:val="006D678C"/>
    <w:rsid w:val="006F0EEC"/>
    <w:rsid w:val="007149E8"/>
    <w:rsid w:val="007215F9"/>
    <w:rsid w:val="00722B47"/>
    <w:rsid w:val="00722B8F"/>
    <w:rsid w:val="007351CF"/>
    <w:rsid w:val="00763739"/>
    <w:rsid w:val="007737EF"/>
    <w:rsid w:val="007846BF"/>
    <w:rsid w:val="0079200C"/>
    <w:rsid w:val="00793367"/>
    <w:rsid w:val="007C475A"/>
    <w:rsid w:val="007D6FAC"/>
    <w:rsid w:val="007F578E"/>
    <w:rsid w:val="00822843"/>
    <w:rsid w:val="00825B0E"/>
    <w:rsid w:val="008339AB"/>
    <w:rsid w:val="0084098E"/>
    <w:rsid w:val="008507E5"/>
    <w:rsid w:val="0085303C"/>
    <w:rsid w:val="00855E5F"/>
    <w:rsid w:val="0086207E"/>
    <w:rsid w:val="00863D27"/>
    <w:rsid w:val="00872C5C"/>
    <w:rsid w:val="00874EB6"/>
    <w:rsid w:val="00886FE1"/>
    <w:rsid w:val="00893661"/>
    <w:rsid w:val="008948F1"/>
    <w:rsid w:val="008B10BB"/>
    <w:rsid w:val="008C138D"/>
    <w:rsid w:val="008C227E"/>
    <w:rsid w:val="008D4CEA"/>
    <w:rsid w:val="008F2675"/>
    <w:rsid w:val="008F6B69"/>
    <w:rsid w:val="00911C4F"/>
    <w:rsid w:val="00913425"/>
    <w:rsid w:val="0096252D"/>
    <w:rsid w:val="0098564A"/>
    <w:rsid w:val="009905A2"/>
    <w:rsid w:val="0099473A"/>
    <w:rsid w:val="009A17DD"/>
    <w:rsid w:val="009A6C18"/>
    <w:rsid w:val="009B6C07"/>
    <w:rsid w:val="009C47B0"/>
    <w:rsid w:val="009C6207"/>
    <w:rsid w:val="009D420B"/>
    <w:rsid w:val="009D6608"/>
    <w:rsid w:val="009E4127"/>
    <w:rsid w:val="009E6FBE"/>
    <w:rsid w:val="009F214D"/>
    <w:rsid w:val="009F2799"/>
    <w:rsid w:val="009F5EEC"/>
    <w:rsid w:val="00A00327"/>
    <w:rsid w:val="00A15F20"/>
    <w:rsid w:val="00A23D13"/>
    <w:rsid w:val="00A24B89"/>
    <w:rsid w:val="00A32C18"/>
    <w:rsid w:val="00A36319"/>
    <w:rsid w:val="00A431AD"/>
    <w:rsid w:val="00A606C0"/>
    <w:rsid w:val="00A61E8B"/>
    <w:rsid w:val="00A61FAC"/>
    <w:rsid w:val="00A63E66"/>
    <w:rsid w:val="00A72ECB"/>
    <w:rsid w:val="00AA5EC4"/>
    <w:rsid w:val="00AB6628"/>
    <w:rsid w:val="00AC3604"/>
    <w:rsid w:val="00AD5335"/>
    <w:rsid w:val="00AE0AF5"/>
    <w:rsid w:val="00AE14DE"/>
    <w:rsid w:val="00AF68D1"/>
    <w:rsid w:val="00B039D5"/>
    <w:rsid w:val="00B100F6"/>
    <w:rsid w:val="00B22EBD"/>
    <w:rsid w:val="00B32FA5"/>
    <w:rsid w:val="00B33AD0"/>
    <w:rsid w:val="00B42865"/>
    <w:rsid w:val="00B4327A"/>
    <w:rsid w:val="00B5493C"/>
    <w:rsid w:val="00B54D4C"/>
    <w:rsid w:val="00B63631"/>
    <w:rsid w:val="00B70398"/>
    <w:rsid w:val="00B8626B"/>
    <w:rsid w:val="00B87EB3"/>
    <w:rsid w:val="00B94F05"/>
    <w:rsid w:val="00BA35F3"/>
    <w:rsid w:val="00BA769F"/>
    <w:rsid w:val="00BB3A0D"/>
    <w:rsid w:val="00BC10DD"/>
    <w:rsid w:val="00BD18AA"/>
    <w:rsid w:val="00BD4100"/>
    <w:rsid w:val="00BF3C77"/>
    <w:rsid w:val="00C04435"/>
    <w:rsid w:val="00C4408F"/>
    <w:rsid w:val="00C4665C"/>
    <w:rsid w:val="00C568D1"/>
    <w:rsid w:val="00C63547"/>
    <w:rsid w:val="00C74EB2"/>
    <w:rsid w:val="00C932B5"/>
    <w:rsid w:val="00CA3011"/>
    <w:rsid w:val="00CA49B0"/>
    <w:rsid w:val="00CB20C9"/>
    <w:rsid w:val="00CB3542"/>
    <w:rsid w:val="00CC0F47"/>
    <w:rsid w:val="00CD0F64"/>
    <w:rsid w:val="00CD1014"/>
    <w:rsid w:val="00CD55CD"/>
    <w:rsid w:val="00CE552E"/>
    <w:rsid w:val="00CE5669"/>
    <w:rsid w:val="00CE75AA"/>
    <w:rsid w:val="00CF513F"/>
    <w:rsid w:val="00CF5C36"/>
    <w:rsid w:val="00D0036D"/>
    <w:rsid w:val="00D0169F"/>
    <w:rsid w:val="00D04AF6"/>
    <w:rsid w:val="00D1487F"/>
    <w:rsid w:val="00D17A81"/>
    <w:rsid w:val="00D17F45"/>
    <w:rsid w:val="00D557E3"/>
    <w:rsid w:val="00D60D10"/>
    <w:rsid w:val="00D6268E"/>
    <w:rsid w:val="00D701D4"/>
    <w:rsid w:val="00D728D3"/>
    <w:rsid w:val="00D844EE"/>
    <w:rsid w:val="00D86D0B"/>
    <w:rsid w:val="00D90104"/>
    <w:rsid w:val="00D96B6C"/>
    <w:rsid w:val="00DC190B"/>
    <w:rsid w:val="00DD5720"/>
    <w:rsid w:val="00DD5984"/>
    <w:rsid w:val="00DE1F16"/>
    <w:rsid w:val="00DE48EE"/>
    <w:rsid w:val="00E1404D"/>
    <w:rsid w:val="00E1443E"/>
    <w:rsid w:val="00E22087"/>
    <w:rsid w:val="00E22FA3"/>
    <w:rsid w:val="00E25643"/>
    <w:rsid w:val="00E376AA"/>
    <w:rsid w:val="00E56A01"/>
    <w:rsid w:val="00E62A7F"/>
    <w:rsid w:val="00E635B2"/>
    <w:rsid w:val="00E72EE4"/>
    <w:rsid w:val="00E73A9A"/>
    <w:rsid w:val="00E835E4"/>
    <w:rsid w:val="00E9201F"/>
    <w:rsid w:val="00EA1194"/>
    <w:rsid w:val="00EB0EA1"/>
    <w:rsid w:val="00EB6D1C"/>
    <w:rsid w:val="00EB717D"/>
    <w:rsid w:val="00ED71A2"/>
    <w:rsid w:val="00EE2864"/>
    <w:rsid w:val="00EE2E18"/>
    <w:rsid w:val="00EE3823"/>
    <w:rsid w:val="00EE3C01"/>
    <w:rsid w:val="00EF1201"/>
    <w:rsid w:val="00EF22F0"/>
    <w:rsid w:val="00F376A9"/>
    <w:rsid w:val="00F37889"/>
    <w:rsid w:val="00F40FC5"/>
    <w:rsid w:val="00F45F83"/>
    <w:rsid w:val="00F66A1C"/>
    <w:rsid w:val="00F76321"/>
    <w:rsid w:val="00F816F0"/>
    <w:rsid w:val="00F851E9"/>
    <w:rsid w:val="00F92610"/>
    <w:rsid w:val="00FB0460"/>
    <w:rsid w:val="00FB7FC3"/>
    <w:rsid w:val="00FB7FFB"/>
    <w:rsid w:val="00FC58B1"/>
    <w:rsid w:val="00FC7128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microsoft.com/office/2007/relationships/hdphoto" Target="media/hdphoto1.wdp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73</TotalTime>
  <Pages>1</Pages>
  <Words>42</Words>
  <Characters>187</Characters>
  <Application>Microsoft Office Word</Application>
  <DocSecurity>0</DocSecurity>
  <Lines>187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12</cp:revision>
  <cp:lastPrinted>2024-09-24T11:07:00Z</cp:lastPrinted>
  <dcterms:created xsi:type="dcterms:W3CDTF">2026-04-05T17:54:00Z</dcterms:created>
  <dcterms:modified xsi:type="dcterms:W3CDTF">2026-04-10T14:55:00Z</dcterms:modified>
</cp:coreProperties>
</file>