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71"/>
        <w:tblW w:w="0" w:type="auto"/>
        <w:tblLook w:val="04A0" w:firstRow="1" w:lastRow="0" w:firstColumn="1" w:lastColumn="0" w:noHBand="0" w:noVBand="1"/>
      </w:tblPr>
      <w:tblGrid>
        <w:gridCol w:w="2120"/>
        <w:gridCol w:w="2120"/>
        <w:gridCol w:w="2120"/>
        <w:gridCol w:w="2120"/>
        <w:gridCol w:w="2120"/>
        <w:gridCol w:w="2120"/>
      </w:tblGrid>
      <w:tr w:rsidR="00696C75" w:rsidRPr="000118E9" w14:paraId="7FE19D89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66042D3" w14:textId="006104E2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t> </w:t>
            </w:r>
          </w:p>
        </w:tc>
        <w:tc>
          <w:tcPr>
            <w:tcW w:w="2120" w:type="dxa"/>
            <w:vAlign w:val="center"/>
          </w:tcPr>
          <w:p w14:paraId="2F8E1EA8" w14:textId="77777777" w:rsidR="00696C75" w:rsidRPr="00D238CD" w:rsidRDefault="00696C75" w:rsidP="009F214D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1408" behindDoc="0" locked="0" layoutInCell="1" allowOverlap="1" wp14:anchorId="3CCCE72B" wp14:editId="6CF11D2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F0921C" w14:textId="7345AEED" w:rsidR="00696C75" w:rsidRPr="000118E9" w:rsidRDefault="00696C75" w:rsidP="009F214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592226F2" w14:textId="6C18AEB4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2432" behindDoc="0" locked="0" layoutInCell="1" allowOverlap="1" wp14:anchorId="09F32AE0" wp14:editId="0383A8D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0E3CE58A" w14:textId="0F9C2CCC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3456" behindDoc="0" locked="0" layoutInCell="1" allowOverlap="1" wp14:anchorId="756F518B" wp14:editId="4A982D9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513E8785" w14:textId="61BA4E97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4480" behindDoc="0" locked="0" layoutInCell="1" allowOverlap="1" wp14:anchorId="4365CFA5" wp14:editId="5A4E28E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66E1CF7B" w14:textId="5EBEFC3D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5504" behindDoc="0" locked="0" layoutInCell="1" allowOverlap="1" wp14:anchorId="5FDF86DA" wp14:editId="744D735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4D4C" w:rsidRPr="000118E9" w14:paraId="508F4F2C" w14:textId="77777777" w:rsidTr="009F214D">
        <w:trPr>
          <w:trHeight w:val="680"/>
        </w:trPr>
        <w:tc>
          <w:tcPr>
            <w:tcW w:w="2120" w:type="dxa"/>
          </w:tcPr>
          <w:p w14:paraId="726390DE" w14:textId="77777777" w:rsidR="00B54D4C" w:rsidRPr="00650D90" w:rsidRDefault="00B54D4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1EAFF49C" w14:textId="70B98710" w:rsidR="00B54D4C" w:rsidRPr="00650D90" w:rsidRDefault="00B54D4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F47C02A" w14:textId="187F58BE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7552" behindDoc="0" locked="0" layoutInCell="1" allowOverlap="1" wp14:anchorId="687C2219" wp14:editId="7D35184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EA3EDA3" w14:textId="78F278DF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8576" behindDoc="0" locked="0" layoutInCell="1" allowOverlap="1" wp14:anchorId="0913EBB1" wp14:editId="5C458F5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1E07303" w14:textId="7398AC42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9600" behindDoc="0" locked="0" layoutInCell="1" allowOverlap="1" wp14:anchorId="43154DE6" wp14:editId="235A360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2AA90A0A" w14:textId="56D6F98A" w:rsidR="00B54D4C" w:rsidRPr="005A4003" w:rsidRDefault="00B54D4C" w:rsidP="009F214D">
            <w:pPr>
              <w:spacing w:after="0"/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0624" behindDoc="0" locked="0" layoutInCell="1" allowOverlap="1" wp14:anchorId="103004EB" wp14:editId="1D39606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31F2F434" w14:textId="3D34D9CA" w:rsidR="00B54D4C" w:rsidRPr="00C04435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1648" behindDoc="0" locked="0" layoutInCell="1" allowOverlap="1" wp14:anchorId="2F93E9F5" wp14:editId="5883321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26F8" w:rsidRPr="000118E9" w14:paraId="31A0BE61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D659AA4" w14:textId="54F84DBD" w:rsidR="001426F8" w:rsidRPr="00650D90" w:rsidRDefault="001426F8" w:rsidP="00CD55C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004085C" w14:textId="77777777" w:rsidR="001426F8" w:rsidRPr="00D238CD" w:rsidRDefault="001426F8" w:rsidP="00CD55C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3696" behindDoc="0" locked="0" layoutInCell="1" allowOverlap="1" wp14:anchorId="75C17AEC" wp14:editId="136DBF3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EDD9145" w14:textId="74FDFFB4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4720" behindDoc="0" locked="0" layoutInCell="1" allowOverlap="1" wp14:anchorId="4F478F1B" wp14:editId="5098DD4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51B029F" w14:textId="22D00FF7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5744" behindDoc="0" locked="0" layoutInCell="1" allowOverlap="1" wp14:anchorId="23013094" wp14:editId="530A638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8405FA9" w14:textId="4C32180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6768" behindDoc="0" locked="0" layoutInCell="1" allowOverlap="1" wp14:anchorId="38D05913" wp14:editId="6EFBF5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18A29E54" w14:textId="260517F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7792" behindDoc="0" locked="0" layoutInCell="1" allowOverlap="1" wp14:anchorId="2C74DA63" wp14:editId="19EACD4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4E6B2F2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EB45C1C" w14:textId="46B4D8C5" w:rsidR="00AE14DE" w:rsidRPr="00650D90" w:rsidRDefault="00AE14DE" w:rsidP="0096252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</w:t>
            </w:r>
            <w:r w:rsidR="00FC7128" w:rsidRPr="00650D90">
              <w:rPr>
                <w:rFonts w:ascii="Aptos" w:hAnsi="Aptos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11D0EE9F" w14:textId="51090EBF" w:rsidR="0053290C" w:rsidRDefault="007D6FAC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24000" behindDoc="0" locked="0" layoutInCell="1" allowOverlap="1" wp14:anchorId="6D44603D" wp14:editId="584BCCC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3EAC4F" w14:textId="239225AE" w:rsidR="0053290C" w:rsidRPr="0053290C" w:rsidRDefault="0053290C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</w:tcPr>
          <w:p w14:paraId="12B795C9" w14:textId="14507C92" w:rsidR="00AE14DE" w:rsidRPr="000118E9" w:rsidRDefault="007D6FAC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71712" behindDoc="0" locked="0" layoutInCell="1" allowOverlap="1" wp14:anchorId="130BE176" wp14:editId="23358C1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991009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231023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D5505E9" w14:textId="37058D41" w:rsidR="00AE14DE" w:rsidRPr="000118E9" w:rsidRDefault="00B22EBD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26048" behindDoc="0" locked="0" layoutInCell="1" allowOverlap="1" wp14:anchorId="556AC3DF" wp14:editId="79BB584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1D087DA" w14:textId="605E3B74" w:rsidR="00AE14DE" w:rsidRPr="000118E9" w:rsidRDefault="001850EA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93632" behindDoc="0" locked="0" layoutInCell="1" allowOverlap="1" wp14:anchorId="1A1BB5EC" wp14:editId="03C6B93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64343509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7F85F42" w14:textId="571E9FFB" w:rsidR="00AE14DE" w:rsidRPr="000118E9" w:rsidRDefault="00A24B89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91584" behindDoc="0" locked="0" layoutInCell="1" allowOverlap="1" wp14:anchorId="0D5B82FD" wp14:editId="61D873FB">
                  <wp:simplePos x="0" y="0"/>
                  <wp:positionH relativeFrom="column">
                    <wp:posOffset>344170</wp:posOffset>
                  </wp:positionH>
                  <wp:positionV relativeFrom="page">
                    <wp:posOffset>1905</wp:posOffset>
                  </wp:positionV>
                  <wp:extent cx="540000" cy="446400"/>
                  <wp:effectExtent l="0" t="0" r="0" b="0"/>
                  <wp:wrapNone/>
                  <wp:docPr id="49040762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0460">
              <w:rPr>
                <w:noProof/>
              </w:rPr>
              <w:drawing>
                <wp:anchor distT="0" distB="0" distL="114300" distR="114300" simplePos="0" relativeHeight="251220480" behindDoc="0" locked="0" layoutInCell="1" allowOverlap="1" wp14:anchorId="6C3DA0B6" wp14:editId="1F87683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4E10" w:rsidRPr="000118E9" w14:paraId="2347F224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0FC1920" w14:textId="3B029C1B" w:rsidR="00384E10" w:rsidRPr="00650D90" w:rsidRDefault="00384E10" w:rsidP="0038382F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8C9DDB4" w14:textId="197C7806" w:rsidR="00384E10" w:rsidRPr="00D238CD" w:rsidRDefault="00384E10" w:rsidP="0038382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9840" behindDoc="0" locked="0" layoutInCell="1" allowOverlap="1" wp14:anchorId="734B4B82" wp14:editId="664C471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26C9B4F0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1542D444" w14:textId="4AFD445A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0864" behindDoc="0" locked="0" layoutInCell="1" allowOverlap="1" wp14:anchorId="7133FBFF" wp14:editId="32A8C9A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D5FEF5" w14:textId="4F82B103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1888" behindDoc="0" locked="0" layoutInCell="1" allowOverlap="1" wp14:anchorId="63CDB1D4" wp14:editId="7EE073C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FA2D712" w14:textId="0CB51DEF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2912" behindDoc="0" locked="0" layoutInCell="1" allowOverlap="1" wp14:anchorId="1B4A1AB7" wp14:editId="3861114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218DC0" w14:textId="2D7F1D68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3936" behindDoc="0" locked="0" layoutInCell="1" allowOverlap="1" wp14:anchorId="5DB9BCAF" wp14:editId="3BD3689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10CE19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A211E6E" w14:textId="1EC963CD" w:rsidR="00AE14DE" w:rsidRPr="00650D90" w:rsidRDefault="00AE14DE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C89F765" w14:textId="28F2E2D8" w:rsidR="00537D03" w:rsidRDefault="007D6FAC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2221952" behindDoc="0" locked="0" layoutInCell="1" allowOverlap="1" wp14:anchorId="17ED5D60" wp14:editId="298DB131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02357402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357402" name="Picture 1" descr="A close-up of a math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A91D9A5" w:rsidR="00AE14DE" w:rsidRPr="0053290C" w:rsidRDefault="00AE14DE" w:rsidP="009F214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4E643B2" w14:textId="74DF9D6A" w:rsidR="00A36319" w:rsidRPr="005A43DE" w:rsidRDefault="007D6FAC" w:rsidP="009F214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36288" behindDoc="0" locked="0" layoutInCell="1" allowOverlap="1" wp14:anchorId="5C02776C" wp14:editId="3D03878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30BFC3CE" w14:textId="125CE509" w:rsidR="00AE14DE" w:rsidRPr="000118E9" w:rsidRDefault="00B22EBD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90560" behindDoc="0" locked="0" layoutInCell="1" allowOverlap="1" wp14:anchorId="421EA341" wp14:editId="6B529AF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1251721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0118E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C77BE5" w14:textId="705C8E55" w:rsidR="009905A2" w:rsidRPr="000118E9" w:rsidRDefault="001850EA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95680" behindDoc="0" locked="0" layoutInCell="1" allowOverlap="1" wp14:anchorId="29CD5721" wp14:editId="761B1BD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28501520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AE8D3A9" w14:textId="65ED638B" w:rsidR="00AE14DE" w:rsidRPr="000118E9" w:rsidRDefault="00A24B89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235264" behindDoc="0" locked="0" layoutInCell="1" allowOverlap="1" wp14:anchorId="3841D9AD" wp14:editId="2601AE6F">
                  <wp:simplePos x="0" y="0"/>
                  <wp:positionH relativeFrom="margin">
                    <wp:posOffset>340995</wp:posOffset>
                  </wp:positionH>
                  <wp:positionV relativeFrom="page">
                    <wp:posOffset>13970</wp:posOffset>
                  </wp:positionV>
                  <wp:extent cx="503555" cy="460375"/>
                  <wp:effectExtent l="0" t="0" r="0" b="0"/>
                  <wp:wrapNone/>
                  <wp:docPr id="636922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555" cy="46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E98" w:rsidRPr="000118E9" w14:paraId="306256B7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6367C73" w14:textId="6653408F" w:rsidR="00085E98" w:rsidRPr="00650D90" w:rsidRDefault="00085E98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12.05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3B1A3D" w14:textId="77777777" w:rsidR="00085E98" w:rsidRPr="00D238CD" w:rsidRDefault="00085E98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5984" behindDoc="0" locked="0" layoutInCell="1" allowOverlap="1" wp14:anchorId="0C6A5A80" wp14:editId="2929071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18EE4A03" w:rsidR="00085E98" w:rsidRPr="00B100F6" w:rsidRDefault="00085E98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49C004DD" w14:textId="2944DCD2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7008" behindDoc="0" locked="0" layoutInCell="1" allowOverlap="1" wp14:anchorId="27F84BCC" wp14:editId="1903282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687775D" w14:textId="39A51A06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8032" behindDoc="0" locked="0" layoutInCell="1" allowOverlap="1" wp14:anchorId="2B5B5431" wp14:editId="5EE8835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FB05E5" w14:textId="5B08C808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9056" behindDoc="0" locked="0" layoutInCell="1" allowOverlap="1" wp14:anchorId="7AEEC274" wp14:editId="3304EC4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A1E1D99" w14:textId="56E3F296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0080" behindDoc="0" locked="0" layoutInCell="1" allowOverlap="1" wp14:anchorId="128F160D" wp14:editId="164DBD6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52E" w:rsidRPr="000118E9" w14:paraId="4BF6D7CE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7A5860B" w14:textId="5C0721AE" w:rsidR="00CE552E" w:rsidRPr="00650D90" w:rsidRDefault="00CE552E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12.25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5092F3EB" w14:textId="77777777" w:rsidR="00CE552E" w:rsidRPr="00D238CD" w:rsidRDefault="00CE552E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2128" behindDoc="0" locked="0" layoutInCell="1" allowOverlap="1" wp14:anchorId="30A46091" wp14:editId="64051BB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02A8AF08" w:rsidR="00CE552E" w:rsidRPr="00415197" w:rsidRDefault="00CE552E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04FB7EBF" w14:textId="51AF4835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3152" behindDoc="0" locked="0" layoutInCell="1" allowOverlap="1" wp14:anchorId="4C720287" wp14:editId="5F69419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3A15DE" w14:textId="11655F24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4176" behindDoc="0" locked="0" layoutInCell="1" allowOverlap="1" wp14:anchorId="6697BB4D" wp14:editId="2AA38D1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265AD22" w14:textId="17AB4A56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5200" behindDoc="0" locked="0" layoutInCell="1" allowOverlap="1" wp14:anchorId="30362113" wp14:editId="76C97BE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1AFAFC5" w14:textId="314E65A1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6224" behindDoc="0" locked="0" layoutInCell="1" allowOverlap="1" wp14:anchorId="279DA3B0" wp14:editId="3EC3C0D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2799" w:rsidRPr="000118E9" w14:paraId="61E59883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57C1DF5D" w14:textId="40064DED" w:rsidR="009F2799" w:rsidRPr="00650D90" w:rsidRDefault="009F2799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5B1224D" w14:textId="2ED9DB26" w:rsidR="009F2799" w:rsidRPr="00D238CD" w:rsidRDefault="009F2799" w:rsidP="009F214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8272" behindDoc="0" locked="0" layoutInCell="1" allowOverlap="1" wp14:anchorId="677DBFE8" wp14:editId="03C885D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9F2799" w:rsidRPr="0053290C" w:rsidRDefault="009F2799" w:rsidP="009F214D">
            <w:pPr>
              <w:spacing w:after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B877F2" w14:textId="26B53658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9296" behindDoc="0" locked="0" layoutInCell="1" allowOverlap="1" wp14:anchorId="10F283D8" wp14:editId="003B7372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DE620B" w14:textId="128AD951" w:rsidR="009F2799" w:rsidRPr="000118E9" w:rsidRDefault="009F2799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0320" behindDoc="0" locked="0" layoutInCell="1" allowOverlap="1" wp14:anchorId="73BFC693" wp14:editId="0F746B0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46425C0" w14:textId="6A90ED55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1344" behindDoc="0" locked="0" layoutInCell="1" allowOverlap="1" wp14:anchorId="6A91EA6E" wp14:editId="0915413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10903DA" w14:textId="5214F8AF" w:rsidR="009F2799" w:rsidRPr="000B05F9" w:rsidRDefault="009F2799" w:rsidP="009F214D">
            <w:pPr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2368" behindDoc="0" locked="0" layoutInCell="1" allowOverlap="1" wp14:anchorId="0995293E" wp14:editId="11F542E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A8C01C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018BD05" w14:textId="61B57D21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0184415" w14:textId="03BC61B9" w:rsidR="00AE14DE" w:rsidRPr="000118E9" w:rsidRDefault="007D6FAC" w:rsidP="009F214D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289536" behindDoc="0" locked="0" layoutInCell="1" allowOverlap="1" wp14:anchorId="5130FBAC" wp14:editId="5BAB218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0774797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DF89640" w14:textId="497A1CE3" w:rsidR="00AE14DE" w:rsidRPr="000118E9" w:rsidRDefault="007D6FA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2219904" behindDoc="0" locked="0" layoutInCell="1" allowOverlap="1" wp14:anchorId="0D4C5A84" wp14:editId="47B1FAF4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321879315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879315" name="Picture 1" descr="A close-up of a math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4A8C6B5" w14:textId="3D4ADAF8" w:rsidR="00AE14DE" w:rsidRPr="000118E9" w:rsidRDefault="00B22EBD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0654DF">
              <w:rPr>
                <w:noProof/>
              </w:rPr>
              <w:drawing>
                <wp:anchor distT="0" distB="0" distL="114300" distR="114300" simplePos="0" relativeHeight="252237312" behindDoc="0" locked="0" layoutInCell="1" allowOverlap="1" wp14:anchorId="08F98AC8" wp14:editId="190C1FAF">
                  <wp:simplePos x="0" y="0"/>
                  <wp:positionH relativeFrom="margin">
                    <wp:posOffset>638810</wp:posOffset>
                  </wp:positionH>
                  <wp:positionV relativeFrom="paragraph">
                    <wp:posOffset>-6985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28096" behindDoc="0" locked="0" layoutInCell="1" allowOverlap="1" wp14:anchorId="28640809" wp14:editId="6EE44EDA">
                  <wp:simplePos x="0" y="0"/>
                  <wp:positionH relativeFrom="margin">
                    <wp:posOffset>-8255</wp:posOffset>
                  </wp:positionH>
                  <wp:positionV relativeFrom="paragraph">
                    <wp:posOffset>-13970</wp:posOffset>
                  </wp:positionV>
                  <wp:extent cx="539750" cy="445770"/>
                  <wp:effectExtent l="0" t="0" r="0" b="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9DBBCBC" w14:textId="60C34DE6" w:rsidR="00AE14DE" w:rsidRPr="000118E9" w:rsidRDefault="005A1F9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233216" behindDoc="0" locked="0" layoutInCell="1" allowOverlap="1" wp14:anchorId="6EDB0B5D" wp14:editId="3C6D69A3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96800"/>
                  <wp:effectExtent l="0" t="0" r="0" b="0"/>
                  <wp:wrapNone/>
                  <wp:docPr id="83747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DE44DDD" w14:textId="7B411CD3" w:rsidR="00AE14DE" w:rsidRPr="000118E9" w:rsidRDefault="002134DB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C81BD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312064" behindDoc="0" locked="0" layoutInCell="1" allowOverlap="1" wp14:anchorId="0BFBBA4D" wp14:editId="79797AC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669" w:rsidRPr="000118E9" w14:paraId="0CCCDA5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82C4DAA" w14:textId="3C2BE98C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6AC3298" w14:textId="76759D16" w:rsidR="00AE14DE" w:rsidRPr="0053290C" w:rsidRDefault="007D6FAC" w:rsidP="009F214D">
            <w:pPr>
              <w:jc w:val="center"/>
              <w:rPr>
                <w:b/>
                <w:bCs/>
                <w:sz w:val="16"/>
                <w:szCs w:val="16"/>
              </w:rPr>
            </w:pPr>
            <w:r w:rsidRPr="00631F3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31168" behindDoc="0" locked="0" layoutInCell="1" allowOverlap="1" wp14:anchorId="49FEBF30" wp14:editId="5F3427B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2131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31962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1DE821" w14:textId="0251536C" w:rsidR="00AE14DE" w:rsidRPr="000118E9" w:rsidRDefault="00D0169F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30144" behindDoc="0" locked="0" layoutInCell="1" allowOverlap="1" wp14:anchorId="03023E0F" wp14:editId="03368FB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15F1E04" w14:textId="6591DA2C" w:rsidR="00AE14DE" w:rsidRPr="000118E9" w:rsidRDefault="00B22EBD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A32C18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461120" behindDoc="0" locked="0" layoutInCell="1" allowOverlap="1" wp14:anchorId="793F1086" wp14:editId="5D28D9C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90F6C1A" w14:textId="2F81D3AA" w:rsidR="00AE14DE" w:rsidRPr="000118E9" w:rsidRDefault="005A1F9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297728" behindDoc="0" locked="0" layoutInCell="1" allowOverlap="1" wp14:anchorId="62C0B5EA" wp14:editId="7620CA8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7338865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FB2E374" w14:textId="79A752F6" w:rsidR="00AE14DE" w:rsidRPr="000118E9" w:rsidRDefault="00404CAD" w:rsidP="009F214D">
            <w:pPr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99776" behindDoc="0" locked="0" layoutInCell="1" allowOverlap="1" wp14:anchorId="2326A254" wp14:editId="19AB56A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464400" cy="432000"/>
                  <wp:effectExtent l="0" t="0" r="0" b="6350"/>
                  <wp:wrapNone/>
                  <wp:docPr id="20768894" name="Picture 1" descr="A close-up of a sig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688085" name="Picture 1" descr="A close-up of a sign&#10;&#10;AI-generated content may be incorrect.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B6C" w:rsidRPr="000118E9" w14:paraId="411AAF65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382D336F" w14:textId="513F8A98" w:rsidR="00D96B6C" w:rsidRPr="00650D90" w:rsidRDefault="00D96B6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2.40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91AFB72" w14:textId="008A80C4" w:rsidR="00D96B6C" w:rsidRPr="00D238CD" w:rsidRDefault="00F44D84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301824" behindDoc="0" locked="0" layoutInCell="1" allowOverlap="1" wp14:anchorId="5C7A82CB" wp14:editId="7B559C6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2D2140" w14:textId="7EDF7DEA" w:rsidR="00D96B6C" w:rsidRPr="00D238CD" w:rsidRDefault="00F44D84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303872" behindDoc="0" locked="0" layoutInCell="1" allowOverlap="1" wp14:anchorId="5EEE6AEC" wp14:editId="70D6B8E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2560199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D61701C" w14:textId="74741300" w:rsidR="00D96B6C" w:rsidRPr="00D238CD" w:rsidRDefault="00F44D84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305920" behindDoc="0" locked="0" layoutInCell="1" allowOverlap="1" wp14:anchorId="2409E57B" wp14:editId="787FE74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8285847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16D689" w14:textId="153B105E" w:rsidR="00D96B6C" w:rsidRPr="00D238CD" w:rsidRDefault="00F44D84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307968" behindDoc="0" locked="0" layoutInCell="1" allowOverlap="1" wp14:anchorId="15EFAF22" wp14:editId="5DD98B8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286922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D31230E" w14:textId="154B5550" w:rsidR="00D96B6C" w:rsidRPr="00D238CD" w:rsidRDefault="00F44D84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310016" behindDoc="0" locked="0" layoutInCell="1" allowOverlap="1" wp14:anchorId="06149284" wp14:editId="7DC9AA8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363733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4665C" w:rsidRPr="000118E9" w14:paraId="319ED17F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29E034F6" w14:textId="0AAE43E3" w:rsidR="00C4665C" w:rsidRPr="00650D90" w:rsidRDefault="00C4665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195C8B8D" w14:textId="7074F28A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4416" behindDoc="0" locked="0" layoutInCell="1" allowOverlap="1" wp14:anchorId="51899A5C" wp14:editId="26F38993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624CF5" w14:textId="395BAE8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5440" behindDoc="0" locked="0" layoutInCell="1" allowOverlap="1" wp14:anchorId="0D439E48" wp14:editId="761BE1D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C2F1756" w14:textId="520CF3D8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6464" behindDoc="0" locked="0" layoutInCell="1" allowOverlap="1" wp14:anchorId="55F378A3" wp14:editId="7867F6E1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59F3141" w14:textId="3BF98E1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7488" behindDoc="0" locked="0" layoutInCell="1" allowOverlap="1" wp14:anchorId="6FCD275A" wp14:editId="2C6B9278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273183ED" w14:textId="4142C19A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8512" behindDoc="0" locked="0" layoutInCell="1" allowOverlap="1" wp14:anchorId="390A02FE" wp14:editId="5021A024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597AE641" w:rsidR="00B8626B" w:rsidRPr="009E4127" w:rsidRDefault="003A2E82" w:rsidP="009E4127">
      <w:r>
        <w:rPr>
          <w:noProof/>
        </w:rPr>
        <w:drawing>
          <wp:anchor distT="0" distB="0" distL="114300" distR="114300" simplePos="0" relativeHeight="251224576" behindDoc="0" locked="0" layoutInCell="1" allowOverlap="1" wp14:anchorId="188CE817" wp14:editId="5AE028AC">
            <wp:simplePos x="0" y="0"/>
            <wp:positionH relativeFrom="page">
              <wp:posOffset>9324975</wp:posOffset>
            </wp:positionH>
            <wp:positionV relativeFrom="margin">
              <wp:posOffset>-161925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22528" behindDoc="0" locked="0" layoutInCell="1" allowOverlap="1" wp14:anchorId="53F617EC" wp14:editId="5342E94E">
                <wp:simplePos x="0" y="0"/>
                <wp:positionH relativeFrom="margin">
                  <wp:posOffset>-352425</wp:posOffset>
                </wp:positionH>
                <wp:positionV relativeFrom="paragraph">
                  <wp:posOffset>-470535</wp:posOffset>
                </wp:positionV>
                <wp:extent cx="9877425" cy="1828800"/>
                <wp:effectExtent l="0" t="19050" r="0" b="1270"/>
                <wp:wrapNone/>
                <wp:docPr id="14150226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5A16976B" w14:textId="665C05FA" w:rsidR="001221BC" w:rsidRPr="001221BC" w:rsidRDefault="00FC58B1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7D6FA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Acorns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1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7D6FA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Ceri and Catherine</w:t>
                            </w:r>
                            <w:r w:rsidR="003A2E82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3F617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75pt;margin-top:-37.05pt;width:777.75pt;height:2in;z-index:251222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" filled="f" stroked="f">
                <v:textbox style="mso-fit-shape-to-text:t">
                  <w:txbxContent>
                    <w:p w14:paraId="5A16976B" w14:textId="665C05FA" w:rsidR="001221BC" w:rsidRPr="001221BC" w:rsidRDefault="00FC58B1" w:rsidP="00BC10DD">
                      <w:pPr>
                        <w:spacing w:after="0"/>
                        <w:jc w:val="center"/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7D6FAC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Acorns</w:t>
                      </w:r>
                      <w:r w:rsidR="0013543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1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BC10D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–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7D6FAC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Ceri and Catherine</w:t>
                      </w:r>
                      <w:r w:rsidR="003A2E82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F40FC5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9E60CB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1AAD9EE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6B7E73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3503371D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DBD28E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2995D" w14:textId="77777777" w:rsidR="002F32BF" w:rsidRDefault="002F32BF" w:rsidP="00DD5720">
      <w:r>
        <w:separator/>
      </w:r>
    </w:p>
  </w:endnote>
  <w:endnote w:type="continuationSeparator" w:id="0">
    <w:p w14:paraId="111A60AC" w14:textId="77777777" w:rsidR="002F32BF" w:rsidRDefault="002F32B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AE40E5B-6D5C-4393-9954-82826E734A6E}"/>
    <w:embedBold r:id="rId2" w:fontKey="{683C0F7B-EB08-4034-92F3-CEF2DBE0B23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034AE45B-3804-4DAD-B42F-849BAF398AF9}"/>
    <w:embedBold r:id="rId4" w:fontKey="{38F8B452-DFA4-4E77-8140-CAEC33EE004B}"/>
    <w:embedItalic r:id="rId5" w:fontKey="{ADE226E4-D028-4DC4-AAA1-A4557EF3058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2775D05F-D352-4DF5-B727-9648699044B8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693B8F82-CD16-41E9-A748-2A544987FDD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67ABD022-F875-4DE5-8DFE-AC400E33E77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D88A4" w14:textId="77777777" w:rsidR="002F32BF" w:rsidRDefault="002F32BF" w:rsidP="00DD5720">
      <w:r>
        <w:separator/>
      </w:r>
    </w:p>
  </w:footnote>
  <w:footnote w:type="continuationSeparator" w:id="0">
    <w:p w14:paraId="04373D8F" w14:textId="77777777" w:rsidR="002F32BF" w:rsidRDefault="002F32B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3EFF"/>
    <w:rsid w:val="00014C96"/>
    <w:rsid w:val="00025835"/>
    <w:rsid w:val="0003405A"/>
    <w:rsid w:val="000345E1"/>
    <w:rsid w:val="00041BE3"/>
    <w:rsid w:val="00045CFD"/>
    <w:rsid w:val="00057C83"/>
    <w:rsid w:val="000654DF"/>
    <w:rsid w:val="00067C79"/>
    <w:rsid w:val="00071AB0"/>
    <w:rsid w:val="00085E98"/>
    <w:rsid w:val="0009100D"/>
    <w:rsid w:val="00095634"/>
    <w:rsid w:val="000B05F9"/>
    <w:rsid w:val="000D45DB"/>
    <w:rsid w:val="000E22BF"/>
    <w:rsid w:val="000F227B"/>
    <w:rsid w:val="000F793E"/>
    <w:rsid w:val="00107D87"/>
    <w:rsid w:val="00116ADB"/>
    <w:rsid w:val="00122048"/>
    <w:rsid w:val="001221BC"/>
    <w:rsid w:val="0012572C"/>
    <w:rsid w:val="00135431"/>
    <w:rsid w:val="001426F8"/>
    <w:rsid w:val="0015335E"/>
    <w:rsid w:val="00161779"/>
    <w:rsid w:val="00166F02"/>
    <w:rsid w:val="00173124"/>
    <w:rsid w:val="001850EA"/>
    <w:rsid w:val="00190479"/>
    <w:rsid w:val="001A77E0"/>
    <w:rsid w:val="001B142F"/>
    <w:rsid w:val="001B599E"/>
    <w:rsid w:val="001B7D7D"/>
    <w:rsid w:val="001E248E"/>
    <w:rsid w:val="001F78CD"/>
    <w:rsid w:val="00203298"/>
    <w:rsid w:val="00203C3E"/>
    <w:rsid w:val="002134DB"/>
    <w:rsid w:val="00220107"/>
    <w:rsid w:val="0022646A"/>
    <w:rsid w:val="00253C8F"/>
    <w:rsid w:val="00254D95"/>
    <w:rsid w:val="002573E7"/>
    <w:rsid w:val="00257A59"/>
    <w:rsid w:val="00283D04"/>
    <w:rsid w:val="002853A2"/>
    <w:rsid w:val="00286E0B"/>
    <w:rsid w:val="00290F11"/>
    <w:rsid w:val="002950D5"/>
    <w:rsid w:val="002B099C"/>
    <w:rsid w:val="002B4096"/>
    <w:rsid w:val="002C48BF"/>
    <w:rsid w:val="002E047B"/>
    <w:rsid w:val="002F32BF"/>
    <w:rsid w:val="003035B6"/>
    <w:rsid w:val="003118CF"/>
    <w:rsid w:val="00326698"/>
    <w:rsid w:val="0033452A"/>
    <w:rsid w:val="00344899"/>
    <w:rsid w:val="003472FB"/>
    <w:rsid w:val="00355CC0"/>
    <w:rsid w:val="00365C50"/>
    <w:rsid w:val="00374193"/>
    <w:rsid w:val="00376841"/>
    <w:rsid w:val="0038382F"/>
    <w:rsid w:val="00384E10"/>
    <w:rsid w:val="00390382"/>
    <w:rsid w:val="00394D4D"/>
    <w:rsid w:val="003A2E82"/>
    <w:rsid w:val="003A6A65"/>
    <w:rsid w:val="003A7188"/>
    <w:rsid w:val="003B1F76"/>
    <w:rsid w:val="003B2FB5"/>
    <w:rsid w:val="003C0267"/>
    <w:rsid w:val="003D26A6"/>
    <w:rsid w:val="003D48AE"/>
    <w:rsid w:val="003D75F7"/>
    <w:rsid w:val="003F0742"/>
    <w:rsid w:val="003F7AC2"/>
    <w:rsid w:val="00404CAD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680F"/>
    <w:rsid w:val="00492ECC"/>
    <w:rsid w:val="004970C3"/>
    <w:rsid w:val="004C1E0C"/>
    <w:rsid w:val="004D7465"/>
    <w:rsid w:val="004E5017"/>
    <w:rsid w:val="004F0EE8"/>
    <w:rsid w:val="005144BA"/>
    <w:rsid w:val="00515F60"/>
    <w:rsid w:val="00522CBD"/>
    <w:rsid w:val="00523A8E"/>
    <w:rsid w:val="0053290C"/>
    <w:rsid w:val="00537D03"/>
    <w:rsid w:val="00540400"/>
    <w:rsid w:val="00544FAF"/>
    <w:rsid w:val="00553E0E"/>
    <w:rsid w:val="005870BD"/>
    <w:rsid w:val="005A1F9C"/>
    <w:rsid w:val="005A3494"/>
    <w:rsid w:val="005A4003"/>
    <w:rsid w:val="005A43DE"/>
    <w:rsid w:val="005A7CC7"/>
    <w:rsid w:val="005B3880"/>
    <w:rsid w:val="005B648D"/>
    <w:rsid w:val="005B7CD9"/>
    <w:rsid w:val="005C3FF2"/>
    <w:rsid w:val="005C4467"/>
    <w:rsid w:val="005D1993"/>
    <w:rsid w:val="005D2E97"/>
    <w:rsid w:val="005E2186"/>
    <w:rsid w:val="005E54C7"/>
    <w:rsid w:val="005F39C0"/>
    <w:rsid w:val="005F4E2A"/>
    <w:rsid w:val="005F7F2F"/>
    <w:rsid w:val="00601AF5"/>
    <w:rsid w:val="006068B3"/>
    <w:rsid w:val="0060710E"/>
    <w:rsid w:val="0061284D"/>
    <w:rsid w:val="006236F2"/>
    <w:rsid w:val="0062715C"/>
    <w:rsid w:val="00630F0B"/>
    <w:rsid w:val="00631F38"/>
    <w:rsid w:val="00633A95"/>
    <w:rsid w:val="00643A6E"/>
    <w:rsid w:val="00650D90"/>
    <w:rsid w:val="00654CF3"/>
    <w:rsid w:val="00657AFA"/>
    <w:rsid w:val="0066258A"/>
    <w:rsid w:val="00665CE1"/>
    <w:rsid w:val="00680238"/>
    <w:rsid w:val="0068510F"/>
    <w:rsid w:val="006865CF"/>
    <w:rsid w:val="0069319F"/>
    <w:rsid w:val="00696C75"/>
    <w:rsid w:val="006A35C9"/>
    <w:rsid w:val="006B6F9B"/>
    <w:rsid w:val="006D108B"/>
    <w:rsid w:val="006D5D86"/>
    <w:rsid w:val="006F0EEC"/>
    <w:rsid w:val="007149E8"/>
    <w:rsid w:val="007215F9"/>
    <w:rsid w:val="00722B47"/>
    <w:rsid w:val="00722B8F"/>
    <w:rsid w:val="00763739"/>
    <w:rsid w:val="007737EF"/>
    <w:rsid w:val="007846BF"/>
    <w:rsid w:val="0079200C"/>
    <w:rsid w:val="00793367"/>
    <w:rsid w:val="007C475A"/>
    <w:rsid w:val="007D6FAC"/>
    <w:rsid w:val="00822843"/>
    <w:rsid w:val="00825B0E"/>
    <w:rsid w:val="008339AB"/>
    <w:rsid w:val="0084098E"/>
    <w:rsid w:val="008507E5"/>
    <w:rsid w:val="0085303C"/>
    <w:rsid w:val="00855E5F"/>
    <w:rsid w:val="0086207E"/>
    <w:rsid w:val="00863D27"/>
    <w:rsid w:val="00872C5C"/>
    <w:rsid w:val="00874EB6"/>
    <w:rsid w:val="00886FE1"/>
    <w:rsid w:val="00893661"/>
    <w:rsid w:val="008948F1"/>
    <w:rsid w:val="00897846"/>
    <w:rsid w:val="008B10BB"/>
    <w:rsid w:val="008C138D"/>
    <w:rsid w:val="008C227E"/>
    <w:rsid w:val="008D4CEA"/>
    <w:rsid w:val="008F2675"/>
    <w:rsid w:val="008F6B69"/>
    <w:rsid w:val="00911C4F"/>
    <w:rsid w:val="00913425"/>
    <w:rsid w:val="0096252D"/>
    <w:rsid w:val="0098564A"/>
    <w:rsid w:val="009905A2"/>
    <w:rsid w:val="0099473A"/>
    <w:rsid w:val="009A17DD"/>
    <w:rsid w:val="009A6C18"/>
    <w:rsid w:val="009B6C07"/>
    <w:rsid w:val="009C47B0"/>
    <w:rsid w:val="009C6207"/>
    <w:rsid w:val="009D420B"/>
    <w:rsid w:val="009D6608"/>
    <w:rsid w:val="009E4127"/>
    <w:rsid w:val="009F214D"/>
    <w:rsid w:val="009F2799"/>
    <w:rsid w:val="009F5EEC"/>
    <w:rsid w:val="00A00327"/>
    <w:rsid w:val="00A15F20"/>
    <w:rsid w:val="00A23D13"/>
    <w:rsid w:val="00A24B89"/>
    <w:rsid w:val="00A32C18"/>
    <w:rsid w:val="00A36319"/>
    <w:rsid w:val="00A431AD"/>
    <w:rsid w:val="00A606C0"/>
    <w:rsid w:val="00A61E8B"/>
    <w:rsid w:val="00A61FAC"/>
    <w:rsid w:val="00A63E66"/>
    <w:rsid w:val="00A72ECB"/>
    <w:rsid w:val="00AA5EC4"/>
    <w:rsid w:val="00AB6628"/>
    <w:rsid w:val="00AC3604"/>
    <w:rsid w:val="00AD5335"/>
    <w:rsid w:val="00AE0AF5"/>
    <w:rsid w:val="00AE14DE"/>
    <w:rsid w:val="00AF68D1"/>
    <w:rsid w:val="00B039D5"/>
    <w:rsid w:val="00B100F6"/>
    <w:rsid w:val="00B22EBD"/>
    <w:rsid w:val="00B32FA5"/>
    <w:rsid w:val="00B33AD0"/>
    <w:rsid w:val="00B42865"/>
    <w:rsid w:val="00B4327A"/>
    <w:rsid w:val="00B5493C"/>
    <w:rsid w:val="00B54D4C"/>
    <w:rsid w:val="00B63631"/>
    <w:rsid w:val="00B70398"/>
    <w:rsid w:val="00B8626B"/>
    <w:rsid w:val="00B87EB3"/>
    <w:rsid w:val="00B94F05"/>
    <w:rsid w:val="00BA35F3"/>
    <w:rsid w:val="00BA769F"/>
    <w:rsid w:val="00BB3A0D"/>
    <w:rsid w:val="00BC10DD"/>
    <w:rsid w:val="00BD4100"/>
    <w:rsid w:val="00BD69C7"/>
    <w:rsid w:val="00BF3C77"/>
    <w:rsid w:val="00C04435"/>
    <w:rsid w:val="00C4408F"/>
    <w:rsid w:val="00C4665C"/>
    <w:rsid w:val="00C568D1"/>
    <w:rsid w:val="00C63547"/>
    <w:rsid w:val="00C74EB2"/>
    <w:rsid w:val="00C932B5"/>
    <w:rsid w:val="00CA3011"/>
    <w:rsid w:val="00CA49B0"/>
    <w:rsid w:val="00CB20C9"/>
    <w:rsid w:val="00CC0F47"/>
    <w:rsid w:val="00CD0F64"/>
    <w:rsid w:val="00CD1014"/>
    <w:rsid w:val="00CD55CD"/>
    <w:rsid w:val="00CE552E"/>
    <w:rsid w:val="00CE5669"/>
    <w:rsid w:val="00CE75AA"/>
    <w:rsid w:val="00CF513F"/>
    <w:rsid w:val="00CF5C36"/>
    <w:rsid w:val="00D0036D"/>
    <w:rsid w:val="00D0169F"/>
    <w:rsid w:val="00D1487F"/>
    <w:rsid w:val="00D17A81"/>
    <w:rsid w:val="00D17F45"/>
    <w:rsid w:val="00D557E3"/>
    <w:rsid w:val="00D60D10"/>
    <w:rsid w:val="00D6268E"/>
    <w:rsid w:val="00D701D4"/>
    <w:rsid w:val="00D728D3"/>
    <w:rsid w:val="00D844EE"/>
    <w:rsid w:val="00D86D0B"/>
    <w:rsid w:val="00D90104"/>
    <w:rsid w:val="00D96B6C"/>
    <w:rsid w:val="00DC190B"/>
    <w:rsid w:val="00DD5720"/>
    <w:rsid w:val="00DD5984"/>
    <w:rsid w:val="00DE1F16"/>
    <w:rsid w:val="00DE48EE"/>
    <w:rsid w:val="00E1404D"/>
    <w:rsid w:val="00E1443E"/>
    <w:rsid w:val="00E22087"/>
    <w:rsid w:val="00E22FA3"/>
    <w:rsid w:val="00E25643"/>
    <w:rsid w:val="00E376AA"/>
    <w:rsid w:val="00E56A01"/>
    <w:rsid w:val="00E62A7F"/>
    <w:rsid w:val="00E635B2"/>
    <w:rsid w:val="00E73A9A"/>
    <w:rsid w:val="00E835E4"/>
    <w:rsid w:val="00E9201F"/>
    <w:rsid w:val="00EA1194"/>
    <w:rsid w:val="00EB0EA1"/>
    <w:rsid w:val="00EB6D1C"/>
    <w:rsid w:val="00EB717D"/>
    <w:rsid w:val="00ED71A2"/>
    <w:rsid w:val="00EE2864"/>
    <w:rsid w:val="00EE2E18"/>
    <w:rsid w:val="00EE3823"/>
    <w:rsid w:val="00EE3C01"/>
    <w:rsid w:val="00EF1201"/>
    <w:rsid w:val="00EF22F0"/>
    <w:rsid w:val="00F376A9"/>
    <w:rsid w:val="00F37889"/>
    <w:rsid w:val="00F40FC5"/>
    <w:rsid w:val="00F44D84"/>
    <w:rsid w:val="00F45F83"/>
    <w:rsid w:val="00F66A1C"/>
    <w:rsid w:val="00F76321"/>
    <w:rsid w:val="00F851E9"/>
    <w:rsid w:val="00F92610"/>
    <w:rsid w:val="00FB0460"/>
    <w:rsid w:val="00FB7FC3"/>
    <w:rsid w:val="00FB7FFB"/>
    <w:rsid w:val="00FC58B1"/>
    <w:rsid w:val="00FC7128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15</TotalTime>
  <Pages>1</Pages>
  <Words>42</Words>
  <Characters>187</Characters>
  <Application>Microsoft Office Word</Application>
  <DocSecurity>0</DocSecurity>
  <Lines>187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14</cp:revision>
  <cp:lastPrinted>2024-09-24T11:07:00Z</cp:lastPrinted>
  <dcterms:created xsi:type="dcterms:W3CDTF">2026-04-05T17:46:00Z</dcterms:created>
  <dcterms:modified xsi:type="dcterms:W3CDTF">2026-04-10T14:49:00Z</dcterms:modified>
</cp:coreProperties>
</file>